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75" w:rsidRPr="009D111C" w:rsidRDefault="005F05FA" w:rsidP="001A526E">
      <w:pPr>
        <w:jc w:val="both"/>
        <w:rPr>
          <w:rFonts w:asciiTheme="majorHAnsi" w:hAnsiTheme="majorHAnsi"/>
          <w:color w:val="000000"/>
          <w:szCs w:val="22"/>
          <w:lang w:eastAsia="sl-SI"/>
        </w:rPr>
      </w:pPr>
      <w:r w:rsidRPr="009D111C">
        <w:rPr>
          <w:rFonts w:asciiTheme="majorHAnsi" w:hAnsiTheme="majorHAnsi"/>
          <w:color w:val="000000"/>
          <w:szCs w:val="22"/>
          <w:lang w:eastAsia="sl-SI"/>
        </w:rPr>
        <w:t>Pozdravljeni,</w:t>
      </w:r>
    </w:p>
    <w:p w:rsidR="004C435D" w:rsidRDefault="004C435D" w:rsidP="001A526E">
      <w:pPr>
        <w:jc w:val="both"/>
        <w:rPr>
          <w:rFonts w:asciiTheme="majorHAnsi" w:hAnsiTheme="majorHAnsi"/>
          <w:color w:val="000000"/>
          <w:szCs w:val="22"/>
          <w:lang w:eastAsia="sl-SI"/>
        </w:rPr>
      </w:pPr>
    </w:p>
    <w:p w:rsidR="00F617CE" w:rsidRPr="00F617CE" w:rsidRDefault="003236FD" w:rsidP="00DC3F55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color w:val="000000"/>
          <w:szCs w:val="22"/>
          <w:lang w:eastAsia="sl-SI"/>
        </w:rPr>
        <w:t xml:space="preserve">Ponovno Vas obveščamo o uspehu vaših učencev – naših karateistov. </w:t>
      </w:r>
      <w:hyperlink r:id="rId8" w:history="1">
        <w:r w:rsidR="00F617CE" w:rsidRPr="00F617CE">
          <w:t>Sevniški karate letos obeležuje 40 let svojega delovanja</w:t>
        </w:r>
      </w:hyperlink>
      <w:r>
        <w:t xml:space="preserve"> in v</w:t>
      </w:r>
      <w:r>
        <w:rPr>
          <w:rFonts w:asciiTheme="majorHAnsi" w:hAnsiTheme="majorHAnsi"/>
        </w:rPr>
        <w:t xml:space="preserve"> ta namen s</w:t>
      </w:r>
      <w:r w:rsidR="00F617CE" w:rsidRPr="00F617CE">
        <w:rPr>
          <w:rFonts w:asciiTheme="majorHAnsi" w:hAnsiTheme="majorHAnsi"/>
        </w:rPr>
        <w:t xml:space="preserve">o v prvem delu letošnjega tekmovalnega in organizacijskega programa za vaše najmlajše varovance pripravili </w:t>
      </w:r>
      <w:r w:rsidR="00F617CE" w:rsidRPr="003236FD">
        <w:rPr>
          <w:rFonts w:asciiTheme="majorHAnsi" w:hAnsiTheme="majorHAnsi"/>
          <w:bCs/>
        </w:rPr>
        <w:t>Odprti osnovnošolski karate turnir - LISIČKA OPEN 2016 v katah posamezno in ekipno</w:t>
      </w:r>
      <w:r w:rsidR="00F617CE" w:rsidRPr="00F617CE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O</w:t>
      </w:r>
      <w:r w:rsidR="00F617CE" w:rsidRPr="00F617CE">
        <w:rPr>
          <w:rFonts w:asciiTheme="majorHAnsi" w:hAnsiTheme="majorHAnsi"/>
        </w:rPr>
        <w:t xml:space="preserve">dzvali </w:t>
      </w:r>
      <w:r>
        <w:rPr>
          <w:rFonts w:asciiTheme="majorHAnsi" w:hAnsiTheme="majorHAnsi"/>
        </w:rPr>
        <w:t xml:space="preserve">smo se </w:t>
      </w:r>
      <w:r w:rsidR="00F617CE" w:rsidRPr="00F617CE">
        <w:rPr>
          <w:rFonts w:asciiTheme="majorHAnsi" w:hAnsiTheme="majorHAnsi"/>
        </w:rPr>
        <w:t xml:space="preserve">povabilu in prisostvovali športni manifestaciji otrok, ki so željni nastopanja. </w:t>
      </w:r>
    </w:p>
    <w:p w:rsidR="003F6DB8" w:rsidRDefault="00DC3F55" w:rsidP="00DC3F5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Naš Karate klub WKSA Duplek je dosegel 8 odličij in pokal za ekipno tretje mesto. Upali smo</w:t>
      </w:r>
      <w:r w:rsidR="00D7552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da se nam bo</w:t>
      </w:r>
      <w:r w:rsidR="00D75522">
        <w:rPr>
          <w:rFonts w:asciiTheme="majorHAnsi" w:hAnsiTheme="majorHAnsi"/>
        </w:rPr>
        <w:t xml:space="preserve"> pridružilo še več</w:t>
      </w:r>
      <w:r>
        <w:rPr>
          <w:rFonts w:asciiTheme="majorHAnsi" w:hAnsiTheme="majorHAnsi"/>
        </w:rPr>
        <w:t xml:space="preserve"> naši</w:t>
      </w:r>
      <w:r w:rsidR="00D75522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 najmlajši</w:t>
      </w:r>
      <w:r w:rsidR="00D75522">
        <w:rPr>
          <w:rFonts w:asciiTheme="majorHAnsi" w:hAnsiTheme="majorHAnsi"/>
        </w:rPr>
        <w:t xml:space="preserve">h, ki bi </w:t>
      </w:r>
      <w:r>
        <w:rPr>
          <w:rFonts w:asciiTheme="majorHAnsi" w:hAnsiTheme="majorHAnsi"/>
        </w:rPr>
        <w:t>prvič poskusili z nastopi.</w:t>
      </w:r>
      <w:r w:rsidR="00581456">
        <w:rPr>
          <w:rFonts w:asciiTheme="majorHAnsi" w:hAnsiTheme="majorHAnsi"/>
        </w:rPr>
        <w:t xml:space="preserve"> </w:t>
      </w:r>
      <w:r w:rsidR="00D75522">
        <w:rPr>
          <w:rFonts w:asciiTheme="majorHAnsi" w:hAnsiTheme="majorHAnsi"/>
        </w:rPr>
        <w:t xml:space="preserve">Tokrat sta </w:t>
      </w:r>
      <w:proofErr w:type="spellStart"/>
      <w:r w:rsidR="00D75522">
        <w:rPr>
          <w:rFonts w:asciiTheme="majorHAnsi" w:hAnsiTheme="majorHAnsi"/>
        </w:rPr>
        <w:t>debitirali</w:t>
      </w:r>
      <w:proofErr w:type="spellEnd"/>
      <w:r>
        <w:rPr>
          <w:rFonts w:asciiTheme="majorHAnsi" w:hAnsiTheme="majorHAnsi"/>
        </w:rPr>
        <w:t xml:space="preserve"> </w:t>
      </w:r>
      <w:r w:rsidRPr="00A701DA">
        <w:rPr>
          <w:rFonts w:asciiTheme="majorHAnsi" w:hAnsiTheme="majorHAnsi"/>
          <w:b/>
        </w:rPr>
        <w:t>Ema Kovač</w:t>
      </w:r>
      <w:r>
        <w:rPr>
          <w:rFonts w:asciiTheme="majorHAnsi" w:hAnsiTheme="majorHAnsi"/>
        </w:rPr>
        <w:t xml:space="preserve"> in </w:t>
      </w:r>
      <w:r w:rsidRPr="00A701DA">
        <w:rPr>
          <w:rFonts w:asciiTheme="majorHAnsi" w:hAnsiTheme="majorHAnsi"/>
          <w:b/>
        </w:rPr>
        <w:t xml:space="preserve">Lana </w:t>
      </w:r>
      <w:proofErr w:type="spellStart"/>
      <w:r w:rsidRPr="00A701DA">
        <w:rPr>
          <w:rFonts w:asciiTheme="majorHAnsi" w:hAnsiTheme="majorHAnsi"/>
          <w:b/>
        </w:rPr>
        <w:t>Žugman</w:t>
      </w:r>
      <w:proofErr w:type="spellEnd"/>
      <w:r>
        <w:rPr>
          <w:rFonts w:asciiTheme="majorHAnsi" w:hAnsiTheme="majorHAnsi"/>
        </w:rPr>
        <w:t xml:space="preserve">, ki </w:t>
      </w:r>
      <w:r w:rsidR="00A701DA">
        <w:rPr>
          <w:rFonts w:asciiTheme="majorHAnsi" w:hAnsiTheme="majorHAnsi"/>
        </w:rPr>
        <w:t xml:space="preserve">si </w:t>
      </w:r>
      <w:r w:rsidR="006C06A7">
        <w:rPr>
          <w:rFonts w:asciiTheme="majorHAnsi" w:hAnsiTheme="majorHAnsi"/>
        </w:rPr>
        <w:t xml:space="preserve">je z </w:t>
      </w:r>
      <w:r w:rsidR="00C81FF0">
        <w:rPr>
          <w:rFonts w:asciiTheme="majorHAnsi" w:hAnsiTheme="majorHAnsi"/>
        </w:rPr>
        <w:t>pravilno izvedenim</w:t>
      </w:r>
      <w:r>
        <w:rPr>
          <w:rFonts w:asciiTheme="majorHAnsi" w:hAnsiTheme="majorHAnsi"/>
        </w:rPr>
        <w:t xml:space="preserve"> nastopom prislužila drugo mesto. </w:t>
      </w:r>
      <w:r w:rsidR="00581456">
        <w:rPr>
          <w:rFonts w:asciiTheme="majorHAnsi" w:hAnsiTheme="majorHAnsi"/>
        </w:rPr>
        <w:t xml:space="preserve">Pri Emi je bila odločilna odločitev enega sodnika, ki pa se </w:t>
      </w:r>
      <w:r w:rsidR="000618EC">
        <w:rPr>
          <w:rFonts w:asciiTheme="majorHAnsi" w:hAnsiTheme="majorHAnsi"/>
        </w:rPr>
        <w:t xml:space="preserve">žal </w:t>
      </w:r>
      <w:r w:rsidR="00581456">
        <w:rPr>
          <w:rFonts w:asciiTheme="majorHAnsi" w:hAnsiTheme="majorHAnsi"/>
        </w:rPr>
        <w:t xml:space="preserve">ni odločil </w:t>
      </w:r>
      <w:r w:rsidR="000618EC">
        <w:rPr>
          <w:rFonts w:asciiTheme="majorHAnsi" w:hAnsiTheme="majorHAnsi"/>
        </w:rPr>
        <w:t>njej v korist</w:t>
      </w:r>
      <w:r w:rsidR="00581456">
        <w:rPr>
          <w:rFonts w:asciiTheme="majorHAnsi" w:hAnsiTheme="majorHAnsi"/>
        </w:rPr>
        <w:t xml:space="preserve">. Na obe smo zelo ponosni saj sta pokazali veliko samozavest in odnos že </w:t>
      </w:r>
      <w:r w:rsidR="0031241A">
        <w:rPr>
          <w:rFonts w:asciiTheme="majorHAnsi" w:hAnsiTheme="majorHAnsi"/>
        </w:rPr>
        <w:t>na svojem prvem tekmovanju</w:t>
      </w:r>
      <w:r w:rsidR="00581456">
        <w:rPr>
          <w:rFonts w:asciiTheme="majorHAnsi" w:hAnsiTheme="majorHAnsi"/>
        </w:rPr>
        <w:t xml:space="preserve">. </w:t>
      </w:r>
      <w:r w:rsidR="009D73C5" w:rsidRPr="009D73C5">
        <w:rPr>
          <w:rFonts w:asciiTheme="majorHAnsi" w:hAnsiTheme="majorHAnsi"/>
          <w:b/>
        </w:rPr>
        <w:t>Jana Rojs</w:t>
      </w:r>
      <w:r w:rsidR="009D73C5">
        <w:rPr>
          <w:rFonts w:asciiTheme="majorHAnsi" w:hAnsiTheme="majorHAnsi"/>
        </w:rPr>
        <w:t xml:space="preserve"> je tokrat nastopila še bolje, kot na državnem prvenstvu, a je konkurenca bila zelo dobra, tako da </w:t>
      </w:r>
      <w:r w:rsidR="007024D7">
        <w:rPr>
          <w:rFonts w:asciiTheme="majorHAnsi" w:hAnsiTheme="majorHAnsi"/>
        </w:rPr>
        <w:t>je dosegla</w:t>
      </w:r>
      <w:r w:rsidR="009D73C5">
        <w:rPr>
          <w:rFonts w:asciiTheme="majorHAnsi" w:hAnsiTheme="majorHAnsi"/>
        </w:rPr>
        <w:t xml:space="preserve"> </w:t>
      </w:r>
      <w:r w:rsidR="007024D7">
        <w:rPr>
          <w:rFonts w:asciiTheme="majorHAnsi" w:hAnsiTheme="majorHAnsi"/>
        </w:rPr>
        <w:t xml:space="preserve">odlično </w:t>
      </w:r>
      <w:r w:rsidR="009D73C5">
        <w:rPr>
          <w:rFonts w:asciiTheme="majorHAnsi" w:hAnsiTheme="majorHAnsi"/>
        </w:rPr>
        <w:t>tretje mest</w:t>
      </w:r>
      <w:r w:rsidR="007024D7">
        <w:rPr>
          <w:rFonts w:asciiTheme="majorHAnsi" w:hAnsiTheme="majorHAnsi"/>
        </w:rPr>
        <w:t>o</w:t>
      </w:r>
      <w:r w:rsidR="009D73C5">
        <w:rPr>
          <w:rFonts w:asciiTheme="majorHAnsi" w:hAnsiTheme="majorHAnsi"/>
        </w:rPr>
        <w:t xml:space="preserve">. </w:t>
      </w:r>
      <w:r w:rsidR="00D941F0" w:rsidRPr="00D941F0">
        <w:rPr>
          <w:rFonts w:asciiTheme="majorHAnsi" w:hAnsiTheme="majorHAnsi"/>
          <w:b/>
        </w:rPr>
        <w:t xml:space="preserve">Lucija </w:t>
      </w:r>
      <w:proofErr w:type="spellStart"/>
      <w:r w:rsidR="00D941F0" w:rsidRPr="00D941F0">
        <w:rPr>
          <w:rFonts w:asciiTheme="majorHAnsi" w:hAnsiTheme="majorHAnsi"/>
          <w:b/>
        </w:rPr>
        <w:t>Mesarec</w:t>
      </w:r>
      <w:proofErr w:type="spellEnd"/>
      <w:r w:rsidR="00D941F0">
        <w:rPr>
          <w:rFonts w:asciiTheme="majorHAnsi" w:hAnsiTheme="majorHAnsi"/>
        </w:rPr>
        <w:t xml:space="preserve"> je presenetila in se skozi tri kroge </w:t>
      </w:r>
      <w:r w:rsidR="00E12EE0">
        <w:rPr>
          <w:rFonts w:asciiTheme="majorHAnsi" w:hAnsiTheme="majorHAnsi"/>
        </w:rPr>
        <w:t>prebila</w:t>
      </w:r>
      <w:r w:rsidR="00D941F0">
        <w:rPr>
          <w:rFonts w:asciiTheme="majorHAnsi" w:hAnsiTheme="majorHAnsi"/>
        </w:rPr>
        <w:t xml:space="preserve"> vse do finala in zmagala v svoji kateg</w:t>
      </w:r>
      <w:bookmarkStart w:id="0" w:name="_GoBack"/>
      <w:bookmarkEnd w:id="0"/>
      <w:r w:rsidR="00D941F0">
        <w:rPr>
          <w:rFonts w:asciiTheme="majorHAnsi" w:hAnsiTheme="majorHAnsi"/>
        </w:rPr>
        <w:t>oriji.</w:t>
      </w:r>
      <w:r w:rsidR="00A9226F">
        <w:rPr>
          <w:rFonts w:asciiTheme="majorHAnsi" w:hAnsiTheme="majorHAnsi"/>
        </w:rPr>
        <w:t xml:space="preserve"> Ta dan je očitno bil odličen tudi za njenega brata </w:t>
      </w:r>
      <w:r w:rsidR="00A9226F" w:rsidRPr="00A9226F">
        <w:rPr>
          <w:rFonts w:asciiTheme="majorHAnsi" w:hAnsiTheme="majorHAnsi"/>
          <w:b/>
        </w:rPr>
        <w:t xml:space="preserve">Nika </w:t>
      </w:r>
      <w:proofErr w:type="spellStart"/>
      <w:r w:rsidR="00A9226F" w:rsidRPr="00A9226F">
        <w:rPr>
          <w:rFonts w:asciiTheme="majorHAnsi" w:hAnsiTheme="majorHAnsi"/>
          <w:b/>
        </w:rPr>
        <w:t>Mesareca</w:t>
      </w:r>
      <w:proofErr w:type="spellEnd"/>
      <w:r w:rsidR="00A9226F">
        <w:rPr>
          <w:rFonts w:asciiTheme="majorHAnsi" w:hAnsiTheme="majorHAnsi"/>
        </w:rPr>
        <w:t xml:space="preserve">, saj je </w:t>
      </w:r>
      <w:r w:rsidR="00451090">
        <w:rPr>
          <w:rFonts w:asciiTheme="majorHAnsi" w:hAnsiTheme="majorHAnsi"/>
        </w:rPr>
        <w:t xml:space="preserve">tudi on zelo odlično nastopil in premagal vse konkurente. </w:t>
      </w:r>
      <w:r w:rsidR="00451090" w:rsidRPr="00451090">
        <w:rPr>
          <w:rFonts w:asciiTheme="majorHAnsi" w:hAnsiTheme="majorHAnsi"/>
          <w:b/>
        </w:rPr>
        <w:t>Sara Rojs</w:t>
      </w:r>
      <w:r w:rsidR="00451090">
        <w:rPr>
          <w:rFonts w:asciiTheme="majorHAnsi" w:hAnsiTheme="majorHAnsi"/>
        </w:rPr>
        <w:t xml:space="preserve"> in </w:t>
      </w:r>
      <w:proofErr w:type="spellStart"/>
      <w:r w:rsidR="00451090" w:rsidRPr="00451090">
        <w:rPr>
          <w:rFonts w:asciiTheme="majorHAnsi" w:hAnsiTheme="majorHAnsi"/>
          <w:b/>
        </w:rPr>
        <w:t>Hera</w:t>
      </w:r>
      <w:proofErr w:type="spellEnd"/>
      <w:r w:rsidR="00451090" w:rsidRPr="00451090">
        <w:rPr>
          <w:rFonts w:asciiTheme="majorHAnsi" w:hAnsiTheme="majorHAnsi"/>
          <w:b/>
        </w:rPr>
        <w:t xml:space="preserve"> A. Masten</w:t>
      </w:r>
      <w:r w:rsidR="00451090">
        <w:rPr>
          <w:rFonts w:asciiTheme="majorHAnsi" w:hAnsiTheme="majorHAnsi"/>
        </w:rPr>
        <w:t xml:space="preserve"> sta nastopili v isti kategoriji in obe posegli po medaljah. Sara po zlati in </w:t>
      </w:r>
      <w:proofErr w:type="spellStart"/>
      <w:r w:rsidR="00451090">
        <w:rPr>
          <w:rFonts w:asciiTheme="majorHAnsi" w:hAnsiTheme="majorHAnsi"/>
        </w:rPr>
        <w:t>Hera</w:t>
      </w:r>
      <w:proofErr w:type="spellEnd"/>
      <w:r w:rsidR="00451090">
        <w:rPr>
          <w:rFonts w:asciiTheme="majorHAnsi" w:hAnsiTheme="majorHAnsi"/>
        </w:rPr>
        <w:t xml:space="preserve"> po bronasti. Sara je pokazal</w:t>
      </w:r>
      <w:r w:rsidR="00800578">
        <w:rPr>
          <w:rFonts w:asciiTheme="majorHAnsi" w:hAnsiTheme="majorHAnsi"/>
        </w:rPr>
        <w:t xml:space="preserve">a, da ima zelo malo konkurence in potrdila svojo prevlado tudi v ekipi z </w:t>
      </w:r>
      <w:proofErr w:type="spellStart"/>
      <w:r w:rsidR="00800578">
        <w:rPr>
          <w:rFonts w:asciiTheme="majorHAnsi" w:hAnsiTheme="majorHAnsi"/>
        </w:rPr>
        <w:t>Hero</w:t>
      </w:r>
      <w:proofErr w:type="spellEnd"/>
      <w:r w:rsidR="00800578">
        <w:rPr>
          <w:rFonts w:asciiTheme="majorHAnsi" w:hAnsiTheme="majorHAnsi"/>
        </w:rPr>
        <w:t xml:space="preserve"> in Lucijo, kjer so prav tako dosegle medalje in pokal.</w:t>
      </w:r>
      <w:r w:rsidR="00F617CE" w:rsidRPr="00F617CE">
        <w:rPr>
          <w:rFonts w:asciiTheme="majorHAnsi" w:hAnsiTheme="majorHAnsi"/>
        </w:rPr>
        <w:t xml:space="preserve"> </w:t>
      </w:r>
    </w:p>
    <w:p w:rsidR="00F617CE" w:rsidRDefault="00F617CE" w:rsidP="00DC3F5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 </w:t>
      </w:r>
    </w:p>
    <w:p w:rsidR="00894B73" w:rsidRPr="00D06BBF" w:rsidRDefault="00894B73" w:rsidP="00894B73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894B73" w:rsidRDefault="00800578" w:rsidP="00894B73">
      <w:pPr>
        <w:jc w:val="both"/>
        <w:rPr>
          <w:rFonts w:asciiTheme="majorHAnsi" w:hAnsiTheme="majorHAnsi" w:cstheme="majorHAnsi"/>
          <w:bCs/>
        </w:rPr>
      </w:pPr>
      <w:r w:rsidRPr="00B0269A">
        <w:rPr>
          <w:noProof/>
          <w:lang w:eastAsia="sl-SI"/>
        </w:rPr>
        <w:drawing>
          <wp:anchor distT="0" distB="0" distL="114300" distR="114300" simplePos="0" relativeHeight="251565568" behindDoc="1" locked="0" layoutInCell="1" allowOverlap="1" wp14:anchorId="2F4E9A96" wp14:editId="758D2AC1">
            <wp:simplePos x="0" y="0"/>
            <wp:positionH relativeFrom="column">
              <wp:posOffset>2670810</wp:posOffset>
            </wp:positionH>
            <wp:positionV relativeFrom="paragraph">
              <wp:posOffset>311785</wp:posOffset>
            </wp:positionV>
            <wp:extent cx="3855085" cy="2170430"/>
            <wp:effectExtent l="0" t="0" r="0" b="0"/>
            <wp:wrapTight wrapText="bothSides">
              <wp:wrapPolygon edited="0">
                <wp:start x="427" y="0"/>
                <wp:lineTo x="0" y="379"/>
                <wp:lineTo x="0" y="20475"/>
                <wp:lineTo x="107" y="21233"/>
                <wp:lineTo x="427" y="21423"/>
                <wp:lineTo x="21027" y="21423"/>
                <wp:lineTo x="21347" y="21233"/>
                <wp:lineTo x="21454" y="20475"/>
                <wp:lineTo x="21454" y="379"/>
                <wp:lineTo x="21027" y="0"/>
                <wp:lineTo x="427" y="0"/>
              </wp:wrapPolygon>
            </wp:wrapTight>
            <wp:docPr id="4" name="Slika 4" descr="C:\KARATE\WKSADuplek\SLIKE\12-03-2016 LISIČKA - SEVNICA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ARATE\WKSADuplek\SLIKE\12-03-2016 LISIČKA - SEVNICA\DSC_00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00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960"/>
      </w:tblGrid>
      <w:tr w:rsidR="00B76354" w:rsidRPr="00B76354" w:rsidTr="008B0574">
        <w:trPr>
          <w:trHeight w:val="935"/>
        </w:trPr>
        <w:tc>
          <w:tcPr>
            <w:tcW w:w="3040" w:type="dxa"/>
            <w:shd w:val="clear" w:color="000000" w:fill="D9D9D9"/>
            <w:vAlign w:val="center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lang w:eastAsia="sl-SI"/>
              </w:rPr>
            </w:pPr>
            <w:r w:rsidRPr="00B76354">
              <w:rPr>
                <w:b/>
                <w:bCs/>
                <w:color w:val="000000"/>
                <w:lang w:eastAsia="sl-SI"/>
              </w:rPr>
              <w:t>IME IN PRIIMEK</w:t>
            </w:r>
          </w:p>
        </w:tc>
        <w:tc>
          <w:tcPr>
            <w:tcW w:w="960" w:type="dxa"/>
            <w:shd w:val="clear" w:color="000000" w:fill="D9D9D9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B76354">
              <w:rPr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B76354">
              <w:rPr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  <w:p w:rsidR="00B76354" w:rsidRPr="00B76354" w:rsidRDefault="00B76354" w:rsidP="00B7635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B76354">
              <w:rPr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eastAsia="sl-SI"/>
              </w:rPr>
              <w:t>MESTO</w:t>
            </w:r>
          </w:p>
        </w:tc>
      </w:tr>
      <w:tr w:rsidR="00B76354" w:rsidRPr="00B76354" w:rsidTr="00B76354">
        <w:trPr>
          <w:trHeight w:val="420"/>
        </w:trPr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B76354" w:rsidRPr="00B76354" w:rsidRDefault="00B76354" w:rsidP="00B76354">
            <w:pPr>
              <w:suppressAutoHyphens w:val="0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 xml:space="preserve">HERA A. MASTEN </w:t>
            </w:r>
          </w:p>
        </w:tc>
        <w:tc>
          <w:tcPr>
            <w:tcW w:w="960" w:type="dxa"/>
            <w:shd w:val="clear" w:color="000000" w:fill="FFC000"/>
            <w:noWrap/>
            <w:vAlign w:val="bottom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3</w:t>
            </w:r>
          </w:p>
        </w:tc>
      </w:tr>
      <w:tr w:rsidR="00B76354" w:rsidRPr="00B76354" w:rsidTr="00B76354">
        <w:trPr>
          <w:trHeight w:val="420"/>
        </w:trPr>
        <w:tc>
          <w:tcPr>
            <w:tcW w:w="3040" w:type="dxa"/>
            <w:shd w:val="clear" w:color="auto" w:fill="auto"/>
            <w:noWrap/>
            <w:hideMark/>
          </w:tcPr>
          <w:p w:rsidR="00B76354" w:rsidRPr="00B76354" w:rsidRDefault="00B76354" w:rsidP="00B76354">
            <w:pPr>
              <w:suppressAutoHyphens w:val="0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 xml:space="preserve">SARA ROJS </w:t>
            </w:r>
          </w:p>
        </w:tc>
        <w:tc>
          <w:tcPr>
            <w:tcW w:w="960" w:type="dxa"/>
            <w:shd w:val="clear" w:color="000000" w:fill="FFC000"/>
            <w:noWrap/>
            <w:vAlign w:val="bottom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1</w:t>
            </w:r>
          </w:p>
        </w:tc>
      </w:tr>
      <w:tr w:rsidR="00B76354" w:rsidRPr="00B76354" w:rsidTr="00B76354">
        <w:trPr>
          <w:trHeight w:val="420"/>
        </w:trPr>
        <w:tc>
          <w:tcPr>
            <w:tcW w:w="3040" w:type="dxa"/>
            <w:shd w:val="clear" w:color="auto" w:fill="auto"/>
            <w:noWrap/>
            <w:hideMark/>
          </w:tcPr>
          <w:p w:rsidR="00B76354" w:rsidRPr="00B76354" w:rsidRDefault="00B76354" w:rsidP="00B76354">
            <w:pPr>
              <w:suppressAutoHyphens w:val="0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TEA SAVEC</w:t>
            </w:r>
          </w:p>
        </w:tc>
        <w:tc>
          <w:tcPr>
            <w:tcW w:w="960" w:type="dxa"/>
            <w:shd w:val="clear" w:color="000000" w:fill="FFC000"/>
            <w:noWrap/>
            <w:vAlign w:val="bottom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2</w:t>
            </w:r>
          </w:p>
        </w:tc>
      </w:tr>
      <w:tr w:rsidR="00B76354" w:rsidRPr="00B76354" w:rsidTr="00B76354">
        <w:trPr>
          <w:trHeight w:val="420"/>
        </w:trPr>
        <w:tc>
          <w:tcPr>
            <w:tcW w:w="3040" w:type="dxa"/>
            <w:shd w:val="clear" w:color="auto" w:fill="auto"/>
            <w:noWrap/>
            <w:hideMark/>
          </w:tcPr>
          <w:p w:rsidR="00B76354" w:rsidRPr="00B76354" w:rsidRDefault="00B76354" w:rsidP="00B76354">
            <w:pPr>
              <w:suppressAutoHyphens w:val="0"/>
              <w:jc w:val="both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NIK MESAREC</w:t>
            </w:r>
          </w:p>
        </w:tc>
        <w:tc>
          <w:tcPr>
            <w:tcW w:w="960" w:type="dxa"/>
            <w:shd w:val="clear" w:color="000000" w:fill="FFC000"/>
            <w:noWrap/>
            <w:vAlign w:val="bottom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1</w:t>
            </w:r>
          </w:p>
        </w:tc>
      </w:tr>
      <w:tr w:rsidR="00B76354" w:rsidRPr="00B76354" w:rsidTr="00B76354">
        <w:trPr>
          <w:trHeight w:val="420"/>
        </w:trPr>
        <w:tc>
          <w:tcPr>
            <w:tcW w:w="3040" w:type="dxa"/>
            <w:shd w:val="clear" w:color="auto" w:fill="auto"/>
            <w:hideMark/>
          </w:tcPr>
          <w:p w:rsidR="00B76354" w:rsidRPr="00B76354" w:rsidRDefault="00B76354" w:rsidP="00B76354">
            <w:pPr>
              <w:suppressAutoHyphens w:val="0"/>
              <w:jc w:val="both"/>
              <w:rPr>
                <w:b/>
                <w:bCs/>
                <w:color w:val="000000"/>
                <w:sz w:val="28"/>
                <w:szCs w:val="28"/>
                <w:lang w:eastAsia="sl-SI"/>
              </w:rPr>
            </w:pPr>
            <w:r w:rsidRPr="00B76354">
              <w:rPr>
                <w:b/>
                <w:bCs/>
                <w:color w:val="000000"/>
                <w:sz w:val="28"/>
                <w:szCs w:val="28"/>
                <w:lang w:eastAsia="sl-SI"/>
              </w:rPr>
              <w:t>LUCIJA MESAREC</w:t>
            </w:r>
          </w:p>
        </w:tc>
        <w:tc>
          <w:tcPr>
            <w:tcW w:w="960" w:type="dxa"/>
            <w:shd w:val="clear" w:color="000000" w:fill="FFC000"/>
            <w:noWrap/>
            <w:vAlign w:val="bottom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1</w:t>
            </w:r>
          </w:p>
        </w:tc>
      </w:tr>
      <w:tr w:rsidR="00B76354" w:rsidRPr="00B76354" w:rsidTr="00B76354">
        <w:trPr>
          <w:trHeight w:val="420"/>
        </w:trPr>
        <w:tc>
          <w:tcPr>
            <w:tcW w:w="3040" w:type="dxa"/>
            <w:shd w:val="clear" w:color="auto" w:fill="auto"/>
            <w:noWrap/>
            <w:hideMark/>
          </w:tcPr>
          <w:p w:rsidR="00B76354" w:rsidRPr="00B76354" w:rsidRDefault="00B76354" w:rsidP="00B76354">
            <w:pPr>
              <w:suppressAutoHyphens w:val="0"/>
              <w:jc w:val="both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EKIPA</w:t>
            </w:r>
          </w:p>
        </w:tc>
        <w:tc>
          <w:tcPr>
            <w:tcW w:w="960" w:type="dxa"/>
            <w:shd w:val="clear" w:color="000000" w:fill="FFC000"/>
            <w:noWrap/>
            <w:vAlign w:val="bottom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3</w:t>
            </w:r>
          </w:p>
        </w:tc>
      </w:tr>
      <w:tr w:rsidR="00B76354" w:rsidRPr="00B76354" w:rsidTr="00B76354">
        <w:trPr>
          <w:trHeight w:val="420"/>
        </w:trPr>
        <w:tc>
          <w:tcPr>
            <w:tcW w:w="3040" w:type="dxa"/>
            <w:shd w:val="clear" w:color="auto" w:fill="auto"/>
            <w:noWrap/>
            <w:hideMark/>
          </w:tcPr>
          <w:p w:rsidR="00B76354" w:rsidRPr="00B76354" w:rsidRDefault="00B76354" w:rsidP="00B76354">
            <w:pPr>
              <w:suppressAutoHyphens w:val="0"/>
              <w:jc w:val="both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JANA ROJS</w:t>
            </w:r>
          </w:p>
        </w:tc>
        <w:tc>
          <w:tcPr>
            <w:tcW w:w="960" w:type="dxa"/>
            <w:shd w:val="clear" w:color="000000" w:fill="FFC000"/>
            <w:noWrap/>
            <w:vAlign w:val="bottom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3</w:t>
            </w:r>
          </w:p>
        </w:tc>
      </w:tr>
      <w:tr w:rsidR="00B76354" w:rsidRPr="00B76354" w:rsidTr="00B76354">
        <w:trPr>
          <w:trHeight w:val="420"/>
        </w:trPr>
        <w:tc>
          <w:tcPr>
            <w:tcW w:w="3040" w:type="dxa"/>
            <w:shd w:val="clear" w:color="auto" w:fill="auto"/>
            <w:noWrap/>
            <w:hideMark/>
          </w:tcPr>
          <w:p w:rsidR="00B76354" w:rsidRPr="00B76354" w:rsidRDefault="00B76354" w:rsidP="00B76354">
            <w:pPr>
              <w:suppressAutoHyphens w:val="0"/>
              <w:jc w:val="both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LANA ŽUGMAN</w:t>
            </w:r>
          </w:p>
        </w:tc>
        <w:tc>
          <w:tcPr>
            <w:tcW w:w="960" w:type="dxa"/>
            <w:shd w:val="clear" w:color="000000" w:fill="FFC000"/>
            <w:noWrap/>
            <w:vAlign w:val="bottom"/>
            <w:hideMark/>
          </w:tcPr>
          <w:p w:rsidR="00B76354" w:rsidRPr="00B76354" w:rsidRDefault="00B76354" w:rsidP="00B76354">
            <w:pPr>
              <w:suppressAutoHyphens w:val="0"/>
              <w:jc w:val="center"/>
              <w:rPr>
                <w:b/>
                <w:bCs/>
                <w:color w:val="000000"/>
                <w:sz w:val="32"/>
                <w:szCs w:val="32"/>
                <w:lang w:eastAsia="sl-SI"/>
              </w:rPr>
            </w:pPr>
            <w:r w:rsidRPr="00B76354">
              <w:rPr>
                <w:b/>
                <w:bCs/>
                <w:color w:val="000000"/>
                <w:sz w:val="32"/>
                <w:szCs w:val="32"/>
                <w:lang w:eastAsia="sl-SI"/>
              </w:rPr>
              <w:t>2</w:t>
            </w:r>
          </w:p>
        </w:tc>
      </w:tr>
    </w:tbl>
    <w:p w:rsidR="003E4ED8" w:rsidRDefault="003E4ED8" w:rsidP="00894B73">
      <w:pPr>
        <w:jc w:val="both"/>
        <w:rPr>
          <w:rFonts w:asciiTheme="majorHAnsi" w:hAnsiTheme="majorHAnsi" w:cstheme="majorHAnsi"/>
          <w:bCs/>
        </w:rPr>
      </w:pPr>
    </w:p>
    <w:p w:rsidR="003F6DB8" w:rsidRPr="00F617CE" w:rsidRDefault="003F6DB8" w:rsidP="003F6DB8">
      <w:pPr>
        <w:rPr>
          <w:rFonts w:asciiTheme="majorHAnsi" w:hAnsiTheme="majorHAnsi"/>
        </w:rPr>
      </w:pPr>
      <w:r>
        <w:rPr>
          <w:rFonts w:asciiTheme="majorHAnsi" w:hAnsiTheme="majorHAnsi"/>
        </w:rPr>
        <w:t>S</w:t>
      </w:r>
      <w:r w:rsidRPr="00F617CE">
        <w:rPr>
          <w:rFonts w:asciiTheme="majorHAnsi" w:hAnsiTheme="majorHAnsi"/>
        </w:rPr>
        <w:t xml:space="preserve">evnico </w:t>
      </w:r>
      <w:r>
        <w:rPr>
          <w:rFonts w:asciiTheme="majorHAnsi" w:hAnsiTheme="majorHAnsi"/>
        </w:rPr>
        <w:t xml:space="preserve">smo </w:t>
      </w:r>
      <w:r w:rsidRPr="00F617CE">
        <w:rPr>
          <w:rFonts w:asciiTheme="majorHAnsi" w:hAnsiTheme="majorHAnsi"/>
        </w:rPr>
        <w:t>zapustili s prekrasnimi občutki, poln</w:t>
      </w:r>
      <w:r>
        <w:rPr>
          <w:rFonts w:asciiTheme="majorHAnsi" w:hAnsiTheme="majorHAnsi"/>
        </w:rPr>
        <w:t>imi</w:t>
      </w:r>
      <w:r w:rsidRPr="00F617CE">
        <w:rPr>
          <w:rFonts w:asciiTheme="majorHAnsi" w:hAnsiTheme="majorHAnsi"/>
        </w:rPr>
        <w:t xml:space="preserve"> sreče in osebnega zadovoljstva.</w:t>
      </w:r>
    </w:p>
    <w:p w:rsidR="003E4ED8" w:rsidRDefault="003F6DB8" w:rsidP="00894B73">
      <w:pPr>
        <w:jc w:val="both"/>
        <w:rPr>
          <w:rFonts w:asciiTheme="majorHAnsi" w:hAnsiTheme="majorHAnsi" w:cstheme="majorHAnsi"/>
          <w:bCs/>
        </w:rPr>
      </w:pPr>
      <w:r w:rsidRPr="00D06BBF">
        <w:rPr>
          <w:rFonts w:asciiTheme="majorHAnsi" w:hAnsiTheme="majorHAnsi" w:cstheme="majorHAnsi"/>
          <w:bCs/>
        </w:rPr>
        <w:t xml:space="preserve">Vsem tekmovalcem čestitamo za </w:t>
      </w:r>
      <w:r>
        <w:rPr>
          <w:rFonts w:asciiTheme="majorHAnsi" w:hAnsiTheme="majorHAnsi" w:cstheme="majorHAnsi"/>
          <w:bCs/>
        </w:rPr>
        <w:t>neverjeten rezultat</w:t>
      </w:r>
      <w:r w:rsidRPr="00D06BBF">
        <w:rPr>
          <w:rFonts w:asciiTheme="majorHAnsi" w:hAnsiTheme="majorHAnsi" w:cstheme="majorHAnsi"/>
          <w:bCs/>
        </w:rPr>
        <w:t>!</w:t>
      </w:r>
    </w:p>
    <w:p w:rsidR="003E4ED8" w:rsidRDefault="003E4ED8" w:rsidP="00894B73">
      <w:pPr>
        <w:jc w:val="both"/>
        <w:rPr>
          <w:rFonts w:asciiTheme="majorHAnsi" w:hAnsiTheme="majorHAnsi" w:cstheme="majorHAnsi"/>
          <w:bCs/>
        </w:rPr>
      </w:pPr>
    </w:p>
    <w:p w:rsidR="003E4ED8" w:rsidRDefault="003E4ED8" w:rsidP="00894B73">
      <w:pPr>
        <w:jc w:val="both"/>
        <w:rPr>
          <w:rFonts w:asciiTheme="majorHAnsi" w:hAnsiTheme="majorHAnsi" w:cstheme="majorHAnsi"/>
          <w:bCs/>
        </w:rPr>
      </w:pPr>
    </w:p>
    <w:p w:rsidR="003E4ED8" w:rsidRDefault="00800578" w:rsidP="00894B73">
      <w:pPr>
        <w:jc w:val="both"/>
        <w:rPr>
          <w:rFonts w:asciiTheme="majorHAnsi" w:hAnsiTheme="majorHAnsi" w:cstheme="majorHAnsi"/>
          <w:bCs/>
        </w:rPr>
      </w:pPr>
      <w:r w:rsidRPr="00B0269A">
        <w:rPr>
          <w:noProof/>
          <w:lang w:eastAsia="sl-SI"/>
        </w:rPr>
        <w:lastRenderedPageBreak/>
        <w:drawing>
          <wp:anchor distT="0" distB="0" distL="114300" distR="114300" simplePos="0" relativeHeight="251756032" behindDoc="1" locked="0" layoutInCell="1" allowOverlap="1" wp14:anchorId="72E286E3" wp14:editId="775DA613">
            <wp:simplePos x="0" y="0"/>
            <wp:positionH relativeFrom="column">
              <wp:posOffset>-77056</wp:posOffset>
            </wp:positionH>
            <wp:positionV relativeFrom="paragraph">
              <wp:posOffset>2650546</wp:posOffset>
            </wp:positionV>
            <wp:extent cx="3983355" cy="2986405"/>
            <wp:effectExtent l="0" t="0" r="0" b="0"/>
            <wp:wrapTight wrapText="bothSides">
              <wp:wrapPolygon edited="0">
                <wp:start x="413" y="0"/>
                <wp:lineTo x="0" y="276"/>
                <wp:lineTo x="0" y="21357"/>
                <wp:lineTo x="413" y="21494"/>
                <wp:lineTo x="21073" y="21494"/>
                <wp:lineTo x="21486" y="21357"/>
                <wp:lineTo x="21486" y="276"/>
                <wp:lineTo x="21073" y="0"/>
                <wp:lineTo x="413" y="0"/>
              </wp:wrapPolygon>
            </wp:wrapTight>
            <wp:docPr id="18" name="Slika 18" descr="C:\KARATE\WKSADuplek\SLIKE\12-03-2016 LISIČKA - SEVNICA\ŠBV SEVNICA\DSCF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KARATE\WKSADuplek\SLIKE\12-03-2016 LISIČKA - SEVNICA\ŠBV SEVNICA\DSCF72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98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69A">
        <w:rPr>
          <w:noProof/>
          <w:lang w:eastAsia="sl-SI"/>
        </w:rPr>
        <w:drawing>
          <wp:anchor distT="0" distB="0" distL="114300" distR="114300" simplePos="0" relativeHeight="251608576" behindDoc="1" locked="0" layoutInCell="1" allowOverlap="1" wp14:anchorId="371FD3BC" wp14:editId="5B0AA4BE">
            <wp:simplePos x="0" y="0"/>
            <wp:positionH relativeFrom="column">
              <wp:posOffset>3816212</wp:posOffset>
            </wp:positionH>
            <wp:positionV relativeFrom="paragraph">
              <wp:posOffset>4556</wp:posOffset>
            </wp:positionV>
            <wp:extent cx="2574925" cy="2805430"/>
            <wp:effectExtent l="0" t="0" r="0" b="0"/>
            <wp:wrapTight wrapText="bothSides">
              <wp:wrapPolygon edited="0">
                <wp:start x="639" y="0"/>
                <wp:lineTo x="0" y="293"/>
                <wp:lineTo x="0" y="21121"/>
                <wp:lineTo x="479" y="21414"/>
                <wp:lineTo x="639" y="21414"/>
                <wp:lineTo x="20774" y="21414"/>
                <wp:lineTo x="20934" y="21414"/>
                <wp:lineTo x="21414" y="21121"/>
                <wp:lineTo x="21414" y="293"/>
                <wp:lineTo x="20774" y="0"/>
                <wp:lineTo x="639" y="0"/>
              </wp:wrapPolygon>
            </wp:wrapTight>
            <wp:docPr id="7" name="Slika 7" descr="C:\KARATE\WKSADuplek\SLIKE\12-03-2016 LISIČKA - SEVNICA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KARATE\WKSADuplek\SLIKE\12-03-2016 LISIČKA - SEVNICA\DSC_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4925" cy="280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69A">
        <w:rPr>
          <w:noProof/>
          <w:lang w:eastAsia="sl-SI"/>
        </w:rPr>
        <w:drawing>
          <wp:anchor distT="0" distB="0" distL="114300" distR="114300" simplePos="0" relativeHeight="251578880" behindDoc="1" locked="0" layoutInCell="1" allowOverlap="1" wp14:anchorId="425EF7DF" wp14:editId="50580099">
            <wp:simplePos x="0" y="0"/>
            <wp:positionH relativeFrom="column">
              <wp:posOffset>-262006</wp:posOffset>
            </wp:positionH>
            <wp:positionV relativeFrom="paragraph">
              <wp:posOffset>3175</wp:posOffset>
            </wp:positionV>
            <wp:extent cx="4169825" cy="2347319"/>
            <wp:effectExtent l="0" t="0" r="0" b="0"/>
            <wp:wrapTight wrapText="bothSides">
              <wp:wrapPolygon edited="0">
                <wp:start x="395" y="0"/>
                <wp:lineTo x="0" y="351"/>
                <wp:lineTo x="0" y="21214"/>
                <wp:lineTo x="395" y="21390"/>
                <wp:lineTo x="21120" y="21390"/>
                <wp:lineTo x="21514" y="21214"/>
                <wp:lineTo x="21514" y="351"/>
                <wp:lineTo x="21120" y="0"/>
                <wp:lineTo x="395" y="0"/>
              </wp:wrapPolygon>
            </wp:wrapTight>
            <wp:docPr id="6" name="Slika 6" descr="C:\KARATE\WKSADuplek\SLIKE\12-03-2016 LISIČKA - SEVNICA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KARATE\WKSADuplek\SLIKE\12-03-2016 LISIČKA - SEVNICA\DSC_00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25" cy="2347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ED8" w:rsidRPr="00D06BBF" w:rsidRDefault="003E4ED8" w:rsidP="00894B73">
      <w:pPr>
        <w:jc w:val="both"/>
        <w:rPr>
          <w:rFonts w:asciiTheme="majorHAnsi" w:hAnsiTheme="majorHAnsi" w:cstheme="majorHAnsi"/>
        </w:rPr>
      </w:pPr>
    </w:p>
    <w:p w:rsidR="0004079F" w:rsidRDefault="0004079F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F12749" w:rsidRDefault="00F12749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  <w:r w:rsidRPr="00B0269A">
        <w:rPr>
          <w:noProof/>
          <w:lang w:eastAsia="sl-SI"/>
        </w:rPr>
        <w:drawing>
          <wp:anchor distT="0" distB="0" distL="114300" distR="114300" simplePos="0" relativeHeight="251726336" behindDoc="1" locked="0" layoutInCell="1" allowOverlap="1" wp14:anchorId="3EBDE6BB" wp14:editId="164976D8">
            <wp:simplePos x="0" y="0"/>
            <wp:positionH relativeFrom="column">
              <wp:posOffset>-1495425</wp:posOffset>
            </wp:positionH>
            <wp:positionV relativeFrom="paragraph">
              <wp:posOffset>138623</wp:posOffset>
            </wp:positionV>
            <wp:extent cx="3417570" cy="2563495"/>
            <wp:effectExtent l="0" t="0" r="0" b="0"/>
            <wp:wrapTight wrapText="bothSides">
              <wp:wrapPolygon edited="0">
                <wp:start x="482" y="0"/>
                <wp:lineTo x="0" y="321"/>
                <wp:lineTo x="0" y="21349"/>
                <wp:lineTo x="482" y="21509"/>
                <wp:lineTo x="20950" y="21509"/>
                <wp:lineTo x="21431" y="21349"/>
                <wp:lineTo x="21431" y="321"/>
                <wp:lineTo x="20950" y="0"/>
                <wp:lineTo x="482" y="0"/>
              </wp:wrapPolygon>
            </wp:wrapTight>
            <wp:docPr id="17" name="Slika 17" descr="C:\KARATE\WKSADuplek\SLIKE\12-03-2016 LISIČKA - SEVNICA\ŠBV SEVNICA\DSCF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KARATE\WKSADuplek\SLIKE\12-03-2016 LISIČKA - SEVNICA\ŠBV SEVNICA\DSCF72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578" w:rsidRDefault="00800578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</w:p>
    <w:p w:rsidR="00800578" w:rsidRDefault="00800578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B0269A" w:rsidRDefault="00B0269A" w:rsidP="00894B73">
      <w:pPr>
        <w:rPr>
          <w:noProof/>
          <w:lang w:eastAsia="sl-SI"/>
        </w:rPr>
      </w:pPr>
    </w:p>
    <w:p w:rsidR="00B0269A" w:rsidRDefault="00B0269A" w:rsidP="00894B73"/>
    <w:p w:rsidR="00F12749" w:rsidRDefault="00F12749" w:rsidP="00894B73"/>
    <w:p w:rsidR="00F12749" w:rsidRDefault="00F12749" w:rsidP="00894B73"/>
    <w:p w:rsidR="00894B73" w:rsidRDefault="00894B73" w:rsidP="00894B73"/>
    <w:p w:rsidR="00800578" w:rsidRDefault="00800578" w:rsidP="00894B73"/>
    <w:p w:rsidR="00800578" w:rsidRDefault="00800578" w:rsidP="00894B73">
      <w:r w:rsidRPr="00B0269A">
        <w:rPr>
          <w:noProof/>
          <w:lang w:eastAsia="sl-SI"/>
        </w:rPr>
        <w:drawing>
          <wp:anchor distT="0" distB="0" distL="114300" distR="114300" simplePos="0" relativeHeight="251691520" behindDoc="1" locked="0" layoutInCell="1" allowOverlap="1" wp14:anchorId="194FA569" wp14:editId="1F895D7A">
            <wp:simplePos x="0" y="0"/>
            <wp:positionH relativeFrom="column">
              <wp:posOffset>396792</wp:posOffset>
            </wp:positionH>
            <wp:positionV relativeFrom="paragraph">
              <wp:posOffset>-330090</wp:posOffset>
            </wp:positionV>
            <wp:extent cx="5533390" cy="4149090"/>
            <wp:effectExtent l="0" t="0" r="0" b="0"/>
            <wp:wrapTight wrapText="bothSides">
              <wp:wrapPolygon edited="0">
                <wp:start x="297" y="0"/>
                <wp:lineTo x="0" y="198"/>
                <wp:lineTo x="0" y="21421"/>
                <wp:lineTo x="297" y="21521"/>
                <wp:lineTo x="21193" y="21521"/>
                <wp:lineTo x="21491" y="21421"/>
                <wp:lineTo x="21491" y="198"/>
                <wp:lineTo x="21193" y="0"/>
                <wp:lineTo x="297" y="0"/>
              </wp:wrapPolygon>
            </wp:wrapTight>
            <wp:docPr id="10" name="Slika 10" descr="C:\KARATE\WKSADuplek\SLIKE\12-03-2016 LISIČKA - SEVNICA\ŠBV SEVNICA\DSCF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KARATE\WKSADuplek\SLIKE\12-03-2016 LISIČKA - SEVNICA\ŠBV SEVNICA\DSCF72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414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00578" w:rsidRDefault="00800578" w:rsidP="00894B73"/>
    <w:p w:rsidR="00894B73" w:rsidRDefault="00894B73" w:rsidP="00894B73">
      <w:r>
        <w:rPr>
          <w:rFonts w:ascii="Calibri" w:hAnsi="Calibri" w:cs="Calibri"/>
          <w:noProof/>
          <w:color w:val="000000"/>
          <w:lang w:eastAsia="sl-SI"/>
        </w:rPr>
        <w:drawing>
          <wp:anchor distT="0" distB="0" distL="114300" distR="114300" simplePos="0" relativeHeight="251659264" behindDoc="1" locked="0" layoutInCell="1" allowOverlap="1" wp14:anchorId="79E5B450" wp14:editId="7C435C04">
            <wp:simplePos x="0" y="0"/>
            <wp:positionH relativeFrom="column">
              <wp:posOffset>3814445</wp:posOffset>
            </wp:positionH>
            <wp:positionV relativeFrom="paragraph">
              <wp:posOffset>82550</wp:posOffset>
            </wp:positionV>
            <wp:extent cx="1485900" cy="641350"/>
            <wp:effectExtent l="0" t="0" r="0" b="0"/>
            <wp:wrapTight wrapText="bothSides">
              <wp:wrapPolygon edited="0">
                <wp:start x="1108" y="0"/>
                <wp:lineTo x="554" y="1925"/>
                <wp:lineTo x="277" y="7699"/>
                <wp:lineTo x="277" y="19889"/>
                <wp:lineTo x="13015" y="19889"/>
                <wp:lineTo x="13292" y="14756"/>
                <wp:lineTo x="12185" y="11549"/>
                <wp:lineTo x="16892" y="10265"/>
                <wp:lineTo x="21046" y="6416"/>
                <wp:lineTo x="20769" y="0"/>
                <wp:lineTo x="1108" y="0"/>
              </wp:wrapPolygon>
            </wp:wrapTight>
            <wp:docPr id="16" name="Slika 16" descr="log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B73" w:rsidRDefault="00894B73" w:rsidP="00894B73"/>
    <w:p w:rsidR="00894B73" w:rsidRDefault="00894B73" w:rsidP="00894B73"/>
    <w:p w:rsidR="00894B73" w:rsidRDefault="00894B73" w:rsidP="00894B73"/>
    <w:p w:rsidR="00894B73" w:rsidRDefault="00894B73" w:rsidP="00894B73">
      <w:r>
        <w:t xml:space="preserve">                                                           </w:t>
      </w:r>
    </w:p>
    <w:p w:rsidR="00894B73" w:rsidRPr="000A1BBA" w:rsidRDefault="00894B73" w:rsidP="00894B73">
      <w:r>
        <w:t xml:space="preserve">                                                                                                     </w:t>
      </w:r>
      <w:r w:rsidRPr="000A1BBA">
        <w:t xml:space="preserve">Pripravil: </w:t>
      </w:r>
      <w:r>
        <w:t>Matej Verbošt</w:t>
      </w:r>
    </w:p>
    <w:p w:rsidR="007511AD" w:rsidRDefault="007511AD" w:rsidP="00E24CFC">
      <w:pPr>
        <w:rPr>
          <w:rFonts w:ascii="Comic Sans MS" w:hAnsi="Comic Sans MS"/>
        </w:rPr>
      </w:pPr>
    </w:p>
    <w:p w:rsidR="007511AD" w:rsidRDefault="007511AD" w:rsidP="00E24CFC">
      <w:pPr>
        <w:rPr>
          <w:rFonts w:ascii="Comic Sans MS" w:hAnsi="Comic Sans MS"/>
        </w:rPr>
      </w:pPr>
    </w:p>
    <w:sectPr w:rsidR="007511AD" w:rsidSect="00994DC4">
      <w:headerReference w:type="default" r:id="rId18"/>
      <w:footerReference w:type="default" r:id="rId19"/>
      <w:pgSz w:w="11900" w:h="16840"/>
      <w:pgMar w:top="2356" w:right="966" w:bottom="1562" w:left="85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95" w:rsidRDefault="00516095" w:rsidP="00994DC4">
      <w:r>
        <w:separator/>
      </w:r>
    </w:p>
  </w:endnote>
  <w:endnote w:type="continuationSeparator" w:id="0">
    <w:p w:rsidR="00516095" w:rsidRDefault="00516095" w:rsidP="00994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8261"/>
      <w:docPartObj>
        <w:docPartGallery w:val="Page Numbers (Bottom of Page)"/>
        <w:docPartUnique/>
      </w:docPartObj>
    </w:sdtPr>
    <w:sdtEndPr/>
    <w:sdtContent>
      <w:p w:rsidR="00965708" w:rsidRDefault="00C93F30" w:rsidP="00965708">
        <w:pPr>
          <w:pStyle w:val="Noga"/>
          <w:pBdr>
            <w:bottom w:val="single" w:sz="12" w:space="1" w:color="auto"/>
          </w:pBdr>
        </w:pPr>
        <w:r>
          <w:rPr>
            <w:noProof/>
            <w:lang w:eastAsia="sl-SI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-2608580</wp:posOffset>
              </wp:positionV>
              <wp:extent cx="7099935" cy="2785745"/>
              <wp:effectExtent l="19050" t="0" r="5715" b="0"/>
              <wp:wrapNone/>
              <wp:docPr id="15" name="Slika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99935" cy="278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A27301" w:rsidRDefault="00A27301" w:rsidP="00A27301">
        <w:pPr>
          <w:pStyle w:val="Noga"/>
          <w:rPr>
            <w:sz w:val="16"/>
            <w:szCs w:val="16"/>
          </w:rPr>
        </w:pPr>
        <w:r w:rsidRPr="00A96190">
          <w:rPr>
            <w:sz w:val="16"/>
            <w:szCs w:val="16"/>
          </w:rPr>
          <w:t>World Karate-do Shotokan Academy Duplek, Cesta k Dravi 6, 2241 Spodnji Duplek</w:t>
        </w:r>
      </w:p>
      <w:p w:rsidR="00A27301" w:rsidRDefault="00A27301" w:rsidP="00A27301">
        <w:pPr>
          <w:pStyle w:val="Noga"/>
          <w:rPr>
            <w:sz w:val="16"/>
            <w:szCs w:val="16"/>
          </w:rPr>
        </w:pPr>
        <w:r w:rsidRPr="00A96190">
          <w:rPr>
            <w:sz w:val="16"/>
            <w:szCs w:val="16"/>
          </w:rPr>
          <w:t>Davčna št.:69208298, TRR.:SI56045150001663185, Matična št.:4018761</w:t>
        </w:r>
      </w:p>
      <w:p w:rsidR="00965708" w:rsidRDefault="00516095" w:rsidP="00A27301">
        <w:pPr>
          <w:pStyle w:val="Nog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95" w:rsidRDefault="00516095" w:rsidP="00994DC4">
      <w:r>
        <w:separator/>
      </w:r>
    </w:p>
  </w:footnote>
  <w:footnote w:type="continuationSeparator" w:id="0">
    <w:p w:rsidR="00516095" w:rsidRDefault="00516095" w:rsidP="00994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207" w:rsidRPr="00DC4055" w:rsidRDefault="00986B0F" w:rsidP="000C3207">
    <w:pPr>
      <w:tabs>
        <w:tab w:val="center" w:pos="4536"/>
        <w:tab w:val="right" w:pos="9072"/>
      </w:tabs>
      <w:rPr>
        <w:rFonts w:ascii="Comic Sans MS" w:hAnsi="Comic Sans MS"/>
        <w:bCs/>
        <w:szCs w:val="20"/>
      </w:rPr>
    </w:pP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2505710</wp:posOffset>
          </wp:positionH>
          <wp:positionV relativeFrom="paragraph">
            <wp:posOffset>-173990</wp:posOffset>
          </wp:positionV>
          <wp:extent cx="636270" cy="732790"/>
          <wp:effectExtent l="19050" t="0" r="0" b="0"/>
          <wp:wrapTight wrapText="bothSides">
            <wp:wrapPolygon edited="0">
              <wp:start x="-647" y="0"/>
              <wp:lineTo x="-647" y="20776"/>
              <wp:lineTo x="21341" y="20776"/>
              <wp:lineTo x="21341" y="0"/>
              <wp:lineTo x="-647" y="0"/>
            </wp:wrapPolygon>
          </wp:wrapTight>
          <wp:docPr id="11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732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3F30">
      <w:rPr>
        <w:noProof/>
        <w:lang w:eastAsia="sl-SI"/>
      </w:rPr>
      <w:drawing>
        <wp:anchor distT="0" distB="0" distL="114300" distR="114300" simplePos="0" relativeHeight="251665919" behindDoc="1" locked="0" layoutInCell="1" allowOverlap="1">
          <wp:simplePos x="0" y="0"/>
          <wp:positionH relativeFrom="column">
            <wp:posOffset>3817117</wp:posOffset>
          </wp:positionH>
          <wp:positionV relativeFrom="paragraph">
            <wp:posOffset>-328810</wp:posOffset>
          </wp:positionV>
          <wp:extent cx="2819040" cy="1207698"/>
          <wp:effectExtent l="19050" t="0" r="360" b="0"/>
          <wp:wrapNone/>
          <wp:docPr id="12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040" cy="12076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3207">
      <w:rPr>
        <w:noProof/>
        <w:lang w:eastAsia="sl-SI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3714750</wp:posOffset>
          </wp:positionH>
          <wp:positionV relativeFrom="paragraph">
            <wp:posOffset>-173355</wp:posOffset>
          </wp:positionV>
          <wp:extent cx="733425" cy="733425"/>
          <wp:effectExtent l="19050" t="0" r="9525" b="0"/>
          <wp:wrapTight wrapText="bothSides">
            <wp:wrapPolygon edited="0">
              <wp:start x="-561" y="0"/>
              <wp:lineTo x="-561" y="21319"/>
              <wp:lineTo x="21881" y="21319"/>
              <wp:lineTo x="21881" y="0"/>
              <wp:lineTo x="-561" y="0"/>
            </wp:wrapPolygon>
          </wp:wrapTight>
          <wp:docPr id="13" name="Slika 3" descr="BARCODE WKSA DUPLEK 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BARCODE WKSA DUPLEK S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3207">
      <w:rPr>
        <w:noProof/>
        <w:lang w:eastAsia="sl-SI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-264160</wp:posOffset>
          </wp:positionV>
          <wp:extent cx="939800" cy="1066800"/>
          <wp:effectExtent l="19050" t="0" r="0" b="0"/>
          <wp:wrapTight wrapText="bothSides">
            <wp:wrapPolygon edited="0">
              <wp:start x="-438" y="0"/>
              <wp:lineTo x="-438" y="21214"/>
              <wp:lineTo x="21454" y="21214"/>
              <wp:lineTo x="21454" y="0"/>
              <wp:lineTo x="-438" y="0"/>
            </wp:wrapPolygon>
          </wp:wrapTight>
          <wp:docPr id="1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3207" w:rsidRPr="00DC4055">
      <w:rPr>
        <w:rFonts w:ascii="Comic Sans MS" w:hAnsi="Comic Sans MS"/>
        <w:bCs/>
        <w:szCs w:val="20"/>
      </w:rPr>
      <w:t xml:space="preserve">     </w:t>
    </w:r>
    <w:r w:rsidR="000C3207">
      <w:rPr>
        <w:rFonts w:ascii="Comic Sans MS" w:hAnsi="Comic Sans MS"/>
        <w:bCs/>
        <w:szCs w:val="20"/>
      </w:rPr>
      <w:t xml:space="preserve">         </w:t>
    </w:r>
    <w:r w:rsidR="000C3207" w:rsidRPr="00DC4055">
      <w:rPr>
        <w:rFonts w:ascii="Comic Sans MS" w:hAnsi="Comic Sans MS"/>
        <w:bCs/>
        <w:szCs w:val="20"/>
      </w:rPr>
      <w:t>WORLD KARATE-DO</w:t>
    </w:r>
    <w:r w:rsidR="000C3207" w:rsidRPr="00DC4055">
      <w:rPr>
        <w:rFonts w:ascii="Comic Sans MS" w:hAnsi="Comic Sans MS"/>
        <w:sz w:val="20"/>
        <w:szCs w:val="20"/>
      </w:rPr>
      <w:t xml:space="preserve">                                  </w:t>
    </w:r>
    <w:r w:rsidR="000C3207">
      <w:rPr>
        <w:rFonts w:ascii="Comic Sans MS" w:hAnsi="Comic Sans MS"/>
        <w:sz w:val="20"/>
        <w:szCs w:val="20"/>
      </w:rPr>
      <w:t xml:space="preserve">                               </w:t>
    </w:r>
    <w:r w:rsidR="000C3207" w:rsidRPr="00DC4055">
      <w:rPr>
        <w:rFonts w:ascii="Comic Sans MS" w:hAnsi="Comic Sans MS"/>
        <w:bCs/>
        <w:sz w:val="20"/>
        <w:szCs w:val="20"/>
      </w:rPr>
      <w:t>e-</w:t>
    </w:r>
    <w:r w:rsidR="000C3207">
      <w:rPr>
        <w:rFonts w:ascii="Comic Sans MS" w:hAnsi="Comic Sans MS"/>
        <w:bCs/>
        <w:sz w:val="20"/>
        <w:szCs w:val="20"/>
      </w:rPr>
      <w:t>m</w:t>
    </w:r>
    <w:r w:rsidR="000C3207" w:rsidRPr="00DC4055">
      <w:rPr>
        <w:rFonts w:ascii="Comic Sans MS" w:hAnsi="Comic Sans MS"/>
        <w:bCs/>
        <w:sz w:val="20"/>
        <w:szCs w:val="20"/>
      </w:rPr>
      <w:t>ail:</w:t>
    </w:r>
    <w:hyperlink r:id="rId5" w:history="1">
      <w:r w:rsidR="000C3207" w:rsidRPr="00DC4055">
        <w:rPr>
          <w:rFonts w:ascii="Comic Sans MS" w:hAnsi="Comic Sans MS"/>
          <w:color w:val="0000FF"/>
          <w:sz w:val="20"/>
          <w:szCs w:val="20"/>
          <w:u w:val="single"/>
        </w:rPr>
        <w:t>wksaduplek@gmail.com</w:t>
      </w:r>
    </w:hyperlink>
  </w:p>
  <w:p w:rsidR="000C3207" w:rsidRPr="00DC4055" w:rsidRDefault="000C3207" w:rsidP="000C3207">
    <w:pPr>
      <w:tabs>
        <w:tab w:val="center" w:pos="4536"/>
        <w:tab w:val="right" w:pos="9072"/>
      </w:tabs>
      <w:rPr>
        <w:rFonts w:ascii="Comic Sans MS" w:hAnsi="Comic Sans MS"/>
        <w:i/>
        <w:sz w:val="20"/>
        <w:szCs w:val="20"/>
      </w:rPr>
    </w:pPr>
    <w:r w:rsidRPr="00DC4055">
      <w:rPr>
        <w:rFonts w:ascii="Comic Sans MS" w:hAnsi="Comic Sans MS"/>
        <w:bCs/>
        <w:szCs w:val="20"/>
      </w:rPr>
      <w:t xml:space="preserve">    </w:t>
    </w:r>
    <w:r>
      <w:rPr>
        <w:rFonts w:ascii="Comic Sans MS" w:hAnsi="Comic Sans MS"/>
        <w:bCs/>
        <w:szCs w:val="20"/>
      </w:rPr>
      <w:t xml:space="preserve">        </w:t>
    </w:r>
    <w:r w:rsidRPr="00DC4055">
      <w:rPr>
        <w:rFonts w:ascii="Comic Sans MS" w:hAnsi="Comic Sans MS"/>
        <w:bCs/>
        <w:szCs w:val="20"/>
      </w:rPr>
      <w:t xml:space="preserve"> </w:t>
    </w:r>
    <w:r>
      <w:rPr>
        <w:rFonts w:ascii="Comic Sans MS" w:hAnsi="Comic Sans MS"/>
        <w:bCs/>
        <w:szCs w:val="20"/>
      </w:rPr>
      <w:t xml:space="preserve"> </w:t>
    </w:r>
    <w:r w:rsidRPr="00DC4055">
      <w:rPr>
        <w:rFonts w:ascii="Comic Sans MS" w:hAnsi="Comic Sans MS"/>
        <w:bCs/>
        <w:szCs w:val="20"/>
      </w:rPr>
      <w:t xml:space="preserve">SHOTOKAN ACADEMY                                            </w:t>
    </w:r>
    <w:r>
      <w:rPr>
        <w:rFonts w:ascii="Comic Sans MS" w:hAnsi="Comic Sans MS"/>
        <w:bCs/>
        <w:szCs w:val="20"/>
      </w:rPr>
      <w:t xml:space="preserve">      </w:t>
    </w:r>
    <w:r w:rsidRPr="000C3207">
      <w:rPr>
        <w:rFonts w:ascii="Comic Sans MS" w:hAnsi="Comic Sans MS"/>
        <w:i/>
        <w:color w:val="0000FF"/>
        <w:sz w:val="20"/>
        <w:szCs w:val="20"/>
        <w:u w:val="single"/>
      </w:rPr>
      <w:t>http:</w:t>
    </w:r>
    <w:hyperlink r:id="rId6" w:history="1">
      <w:r w:rsidRPr="00DC4055">
        <w:rPr>
          <w:rFonts w:ascii="Comic Sans MS" w:hAnsi="Comic Sans MS"/>
          <w:i/>
          <w:color w:val="0000FF"/>
          <w:sz w:val="20"/>
          <w:szCs w:val="20"/>
          <w:u w:val="single"/>
        </w:rPr>
        <w:t>//www.wksaduplek.si</w:t>
      </w:r>
    </w:hyperlink>
    <w:r>
      <w:t xml:space="preserve"> </w:t>
    </w:r>
  </w:p>
  <w:p w:rsidR="000C3207" w:rsidRPr="00DC4055" w:rsidRDefault="000C3207" w:rsidP="000C3207">
    <w:pPr>
      <w:tabs>
        <w:tab w:val="center" w:pos="4536"/>
        <w:tab w:val="right" w:pos="9072"/>
      </w:tabs>
      <w:rPr>
        <w:rFonts w:ascii="Comic Sans MS" w:hAnsi="Comic Sans MS"/>
        <w:i/>
        <w:sz w:val="20"/>
        <w:szCs w:val="20"/>
      </w:rPr>
    </w:pPr>
    <w:r w:rsidRPr="00DC4055">
      <w:rPr>
        <w:rFonts w:ascii="Comic Sans MS" w:hAnsi="Comic Sans MS"/>
        <w:i/>
        <w:sz w:val="20"/>
        <w:szCs w:val="20"/>
      </w:rPr>
      <w:t xml:space="preserve">    </w:t>
    </w:r>
    <w:r>
      <w:rPr>
        <w:rFonts w:ascii="Comic Sans MS" w:hAnsi="Comic Sans MS"/>
        <w:i/>
        <w:sz w:val="20"/>
        <w:szCs w:val="20"/>
      </w:rPr>
      <w:t xml:space="preserve">          </w:t>
    </w:r>
    <w:r w:rsidRPr="00DC4055">
      <w:rPr>
        <w:rFonts w:ascii="Comic Sans MS" w:hAnsi="Comic Sans MS"/>
        <w:i/>
        <w:sz w:val="20"/>
        <w:szCs w:val="20"/>
      </w:rPr>
      <w:t xml:space="preserve"> </w:t>
    </w:r>
    <w:r>
      <w:rPr>
        <w:rFonts w:ascii="Comic Sans MS" w:hAnsi="Comic Sans MS"/>
        <w:i/>
        <w:sz w:val="20"/>
        <w:szCs w:val="20"/>
      </w:rPr>
      <w:t xml:space="preserve"> </w:t>
    </w:r>
    <w:r w:rsidRPr="00DC4055">
      <w:rPr>
        <w:rFonts w:ascii="Comic Sans MS" w:hAnsi="Comic Sans MS"/>
        <w:i/>
        <w:sz w:val="20"/>
        <w:szCs w:val="20"/>
      </w:rPr>
      <w:t xml:space="preserve"> Cesta k Dravi 6                                                  </w:t>
    </w:r>
    <w:r>
      <w:rPr>
        <w:rFonts w:ascii="Comic Sans MS" w:hAnsi="Comic Sans MS"/>
        <w:i/>
        <w:sz w:val="20"/>
        <w:szCs w:val="20"/>
      </w:rPr>
      <w:t xml:space="preserve">                               </w:t>
    </w:r>
    <w:r w:rsidRPr="00DC4055">
      <w:rPr>
        <w:rFonts w:ascii="Comic Sans MS" w:hAnsi="Comic Sans MS"/>
        <w:sz w:val="18"/>
        <w:szCs w:val="18"/>
      </w:rPr>
      <w:t>GSM: ++386 31 658 267</w:t>
    </w:r>
    <w:r w:rsidRPr="00DC4055">
      <w:rPr>
        <w:rFonts w:ascii="Comic Sans MS" w:hAnsi="Comic Sans MS"/>
        <w:b/>
        <w:sz w:val="16"/>
        <w:szCs w:val="16"/>
      </w:rPr>
      <w:t xml:space="preserve"> </w:t>
    </w:r>
    <w:r w:rsidRPr="00DC4055">
      <w:rPr>
        <w:rFonts w:ascii="Comic Sans MS" w:hAnsi="Comic Sans MS"/>
        <w:b/>
        <w:sz w:val="20"/>
        <w:szCs w:val="20"/>
      </w:rPr>
      <w:t xml:space="preserve">                                           </w:t>
    </w:r>
  </w:p>
  <w:p w:rsidR="000C3207" w:rsidRPr="00C94FF8" w:rsidRDefault="000C3207" w:rsidP="000C3207">
    <w:pPr>
      <w:tabs>
        <w:tab w:val="center" w:pos="4536"/>
        <w:tab w:val="right" w:pos="9072"/>
      </w:tabs>
      <w:rPr>
        <w:sz w:val="20"/>
        <w:szCs w:val="20"/>
      </w:rPr>
    </w:pPr>
    <w:r w:rsidRPr="00DC4055">
      <w:rPr>
        <w:rFonts w:ascii="Comic Sans MS" w:hAnsi="Comic Sans MS"/>
        <w:i/>
        <w:sz w:val="20"/>
        <w:szCs w:val="20"/>
      </w:rPr>
      <w:t xml:space="preserve">    </w:t>
    </w:r>
    <w:r>
      <w:rPr>
        <w:rFonts w:ascii="Comic Sans MS" w:hAnsi="Comic Sans MS"/>
        <w:i/>
        <w:sz w:val="20"/>
        <w:szCs w:val="20"/>
      </w:rPr>
      <w:t xml:space="preserve">       </w:t>
    </w:r>
    <w:r w:rsidRPr="00DC4055">
      <w:rPr>
        <w:rFonts w:ascii="Comic Sans MS" w:hAnsi="Comic Sans MS"/>
        <w:i/>
        <w:sz w:val="20"/>
        <w:szCs w:val="20"/>
      </w:rPr>
      <w:t xml:space="preserve"> </w:t>
    </w:r>
    <w:r>
      <w:rPr>
        <w:rFonts w:ascii="Comic Sans MS" w:hAnsi="Comic Sans MS"/>
        <w:i/>
        <w:sz w:val="20"/>
        <w:szCs w:val="20"/>
      </w:rPr>
      <w:t xml:space="preserve">    </w:t>
    </w:r>
    <w:r w:rsidRPr="00DC4055">
      <w:rPr>
        <w:rFonts w:ascii="Comic Sans MS" w:hAnsi="Comic Sans MS"/>
        <w:i/>
        <w:sz w:val="20"/>
        <w:szCs w:val="20"/>
      </w:rPr>
      <w:t xml:space="preserve"> </w:t>
    </w:r>
    <w:r w:rsidRPr="00DC4055">
      <w:rPr>
        <w:rFonts w:ascii="Comic Sans MS" w:hAnsi="Comic Sans MS"/>
        <w:i/>
        <w:sz w:val="20"/>
        <w:szCs w:val="20"/>
        <w:u w:val="single"/>
      </w:rPr>
      <w:t>2241 Spodnji Duplek</w:t>
    </w:r>
    <w:r w:rsidRPr="00DC4055">
      <w:rPr>
        <w:rFonts w:ascii="Comic Sans MS" w:hAnsi="Comic Sans MS"/>
        <w:sz w:val="20"/>
        <w:szCs w:val="20"/>
        <w:u w:val="single"/>
      </w:rPr>
      <w:t>, Slovenija</w:t>
    </w:r>
    <w:r w:rsidRPr="00C94FF8">
      <w:rPr>
        <w:rFonts w:ascii="Comic Sans MS" w:hAnsi="Comic Sans MS"/>
        <w:sz w:val="20"/>
        <w:szCs w:val="20"/>
      </w:rPr>
      <w:t xml:space="preserve">_________________________________________________                                        </w:t>
    </w:r>
  </w:p>
  <w:p w:rsidR="000C3207" w:rsidRDefault="000C3207" w:rsidP="000C3207">
    <w:pPr>
      <w:pStyle w:val="Glava"/>
    </w:pPr>
  </w:p>
  <w:p w:rsidR="001D0156" w:rsidRDefault="001D015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4DE"/>
    <w:multiLevelType w:val="hybridMultilevel"/>
    <w:tmpl w:val="DDB8560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4746"/>
    <w:rsid w:val="00000B50"/>
    <w:rsid w:val="00007A16"/>
    <w:rsid w:val="000120B5"/>
    <w:rsid w:val="000235DF"/>
    <w:rsid w:val="00025111"/>
    <w:rsid w:val="00030467"/>
    <w:rsid w:val="00032B09"/>
    <w:rsid w:val="000350B9"/>
    <w:rsid w:val="0004079F"/>
    <w:rsid w:val="000409D9"/>
    <w:rsid w:val="0004639E"/>
    <w:rsid w:val="00050132"/>
    <w:rsid w:val="00057B1A"/>
    <w:rsid w:val="00061805"/>
    <w:rsid w:val="000618EC"/>
    <w:rsid w:val="00065D14"/>
    <w:rsid w:val="000754E7"/>
    <w:rsid w:val="00076955"/>
    <w:rsid w:val="000835FF"/>
    <w:rsid w:val="00086010"/>
    <w:rsid w:val="000930DB"/>
    <w:rsid w:val="00094CFE"/>
    <w:rsid w:val="000A198F"/>
    <w:rsid w:val="000A462C"/>
    <w:rsid w:val="000B14CA"/>
    <w:rsid w:val="000B1AA8"/>
    <w:rsid w:val="000B4D30"/>
    <w:rsid w:val="000B58F1"/>
    <w:rsid w:val="000B5AF4"/>
    <w:rsid w:val="000C3207"/>
    <w:rsid w:val="000C4300"/>
    <w:rsid w:val="000D1CDD"/>
    <w:rsid w:val="000D1EE6"/>
    <w:rsid w:val="000D210F"/>
    <w:rsid w:val="000D5C30"/>
    <w:rsid w:val="000D733A"/>
    <w:rsid w:val="000F0C81"/>
    <w:rsid w:val="000F2DA1"/>
    <w:rsid w:val="000F6B59"/>
    <w:rsid w:val="00100C82"/>
    <w:rsid w:val="001033D5"/>
    <w:rsid w:val="001105E1"/>
    <w:rsid w:val="00113645"/>
    <w:rsid w:val="0011473B"/>
    <w:rsid w:val="00126407"/>
    <w:rsid w:val="001271B2"/>
    <w:rsid w:val="001277B1"/>
    <w:rsid w:val="00133A6B"/>
    <w:rsid w:val="00137CD8"/>
    <w:rsid w:val="00143BD9"/>
    <w:rsid w:val="00160274"/>
    <w:rsid w:val="00164011"/>
    <w:rsid w:val="00173718"/>
    <w:rsid w:val="001755AB"/>
    <w:rsid w:val="00175C93"/>
    <w:rsid w:val="00177454"/>
    <w:rsid w:val="00187F24"/>
    <w:rsid w:val="0019188B"/>
    <w:rsid w:val="001A04F3"/>
    <w:rsid w:val="001A526E"/>
    <w:rsid w:val="001A7398"/>
    <w:rsid w:val="001A7B41"/>
    <w:rsid w:val="001B06C6"/>
    <w:rsid w:val="001B4238"/>
    <w:rsid w:val="001B604E"/>
    <w:rsid w:val="001D0156"/>
    <w:rsid w:val="001D0517"/>
    <w:rsid w:val="001D3BA0"/>
    <w:rsid w:val="001D6CD8"/>
    <w:rsid w:val="001E4595"/>
    <w:rsid w:val="001E5774"/>
    <w:rsid w:val="001E597B"/>
    <w:rsid w:val="001E6466"/>
    <w:rsid w:val="001F18D2"/>
    <w:rsid w:val="001F283B"/>
    <w:rsid w:val="001F619A"/>
    <w:rsid w:val="001F7E20"/>
    <w:rsid w:val="00204E5A"/>
    <w:rsid w:val="00212D70"/>
    <w:rsid w:val="00222793"/>
    <w:rsid w:val="0022314E"/>
    <w:rsid w:val="002357FB"/>
    <w:rsid w:val="00245B6D"/>
    <w:rsid w:val="002540A1"/>
    <w:rsid w:val="00257000"/>
    <w:rsid w:val="0026445C"/>
    <w:rsid w:val="002710C3"/>
    <w:rsid w:val="00271A6B"/>
    <w:rsid w:val="002734F0"/>
    <w:rsid w:val="00274C68"/>
    <w:rsid w:val="0027596C"/>
    <w:rsid w:val="00281923"/>
    <w:rsid w:val="002875EA"/>
    <w:rsid w:val="0028774D"/>
    <w:rsid w:val="00296538"/>
    <w:rsid w:val="002A20DA"/>
    <w:rsid w:val="002B3CCD"/>
    <w:rsid w:val="002B434C"/>
    <w:rsid w:val="002C276A"/>
    <w:rsid w:val="002C773B"/>
    <w:rsid w:val="002D3FF3"/>
    <w:rsid w:val="002E00C4"/>
    <w:rsid w:val="002E79A1"/>
    <w:rsid w:val="002F24E2"/>
    <w:rsid w:val="002F7638"/>
    <w:rsid w:val="00304BDC"/>
    <w:rsid w:val="00306F4B"/>
    <w:rsid w:val="0031241A"/>
    <w:rsid w:val="003141FC"/>
    <w:rsid w:val="0031687D"/>
    <w:rsid w:val="003236FD"/>
    <w:rsid w:val="00323DCE"/>
    <w:rsid w:val="00323FAB"/>
    <w:rsid w:val="00324F4B"/>
    <w:rsid w:val="003302A8"/>
    <w:rsid w:val="00335408"/>
    <w:rsid w:val="00344A88"/>
    <w:rsid w:val="00346453"/>
    <w:rsid w:val="00351524"/>
    <w:rsid w:val="00353AE2"/>
    <w:rsid w:val="00353B0E"/>
    <w:rsid w:val="00355A61"/>
    <w:rsid w:val="00360EB7"/>
    <w:rsid w:val="00362CA4"/>
    <w:rsid w:val="00365709"/>
    <w:rsid w:val="00367FA8"/>
    <w:rsid w:val="00370DE9"/>
    <w:rsid w:val="0037571D"/>
    <w:rsid w:val="00375E8C"/>
    <w:rsid w:val="00386F35"/>
    <w:rsid w:val="003878DA"/>
    <w:rsid w:val="00390B96"/>
    <w:rsid w:val="00396FB1"/>
    <w:rsid w:val="003A3F3A"/>
    <w:rsid w:val="003A42EA"/>
    <w:rsid w:val="003A4D34"/>
    <w:rsid w:val="003C112E"/>
    <w:rsid w:val="003C14E8"/>
    <w:rsid w:val="003C2733"/>
    <w:rsid w:val="003C6891"/>
    <w:rsid w:val="003D1B23"/>
    <w:rsid w:val="003E07E9"/>
    <w:rsid w:val="003E0863"/>
    <w:rsid w:val="003E3A13"/>
    <w:rsid w:val="003E4ED8"/>
    <w:rsid w:val="003F3304"/>
    <w:rsid w:val="003F6DB8"/>
    <w:rsid w:val="003F70D3"/>
    <w:rsid w:val="0041322E"/>
    <w:rsid w:val="00414200"/>
    <w:rsid w:val="00415098"/>
    <w:rsid w:val="00416F75"/>
    <w:rsid w:val="0042045B"/>
    <w:rsid w:val="0042246D"/>
    <w:rsid w:val="00425A99"/>
    <w:rsid w:val="00426DE8"/>
    <w:rsid w:val="0042786E"/>
    <w:rsid w:val="004354EF"/>
    <w:rsid w:val="0043604E"/>
    <w:rsid w:val="004362D5"/>
    <w:rsid w:val="00437AD9"/>
    <w:rsid w:val="0044333F"/>
    <w:rsid w:val="00445DBA"/>
    <w:rsid w:val="00446829"/>
    <w:rsid w:val="00451090"/>
    <w:rsid w:val="004574A9"/>
    <w:rsid w:val="00464B69"/>
    <w:rsid w:val="004666C3"/>
    <w:rsid w:val="00480EF5"/>
    <w:rsid w:val="004861DB"/>
    <w:rsid w:val="0048732C"/>
    <w:rsid w:val="00487571"/>
    <w:rsid w:val="00487C1D"/>
    <w:rsid w:val="00491FC2"/>
    <w:rsid w:val="004A501C"/>
    <w:rsid w:val="004A666C"/>
    <w:rsid w:val="004B1205"/>
    <w:rsid w:val="004B1BC7"/>
    <w:rsid w:val="004C1637"/>
    <w:rsid w:val="004C20F9"/>
    <w:rsid w:val="004C21F1"/>
    <w:rsid w:val="004C435D"/>
    <w:rsid w:val="004D63BB"/>
    <w:rsid w:val="004F5469"/>
    <w:rsid w:val="004F5702"/>
    <w:rsid w:val="004F570D"/>
    <w:rsid w:val="004F735D"/>
    <w:rsid w:val="004F7412"/>
    <w:rsid w:val="005055C6"/>
    <w:rsid w:val="00511A59"/>
    <w:rsid w:val="00511A64"/>
    <w:rsid w:val="00513198"/>
    <w:rsid w:val="00514E96"/>
    <w:rsid w:val="00516095"/>
    <w:rsid w:val="00532A99"/>
    <w:rsid w:val="00540D70"/>
    <w:rsid w:val="005626B2"/>
    <w:rsid w:val="00570CC2"/>
    <w:rsid w:val="0057283E"/>
    <w:rsid w:val="00572DE0"/>
    <w:rsid w:val="00581456"/>
    <w:rsid w:val="0058290D"/>
    <w:rsid w:val="00590E7D"/>
    <w:rsid w:val="00590ED9"/>
    <w:rsid w:val="005938C7"/>
    <w:rsid w:val="005948BC"/>
    <w:rsid w:val="0059521F"/>
    <w:rsid w:val="005A01C0"/>
    <w:rsid w:val="005A1130"/>
    <w:rsid w:val="005B1D3A"/>
    <w:rsid w:val="005B1EAB"/>
    <w:rsid w:val="005B39AE"/>
    <w:rsid w:val="005B4B8D"/>
    <w:rsid w:val="005E165A"/>
    <w:rsid w:val="005F05FA"/>
    <w:rsid w:val="0060019B"/>
    <w:rsid w:val="006033F5"/>
    <w:rsid w:val="0062053F"/>
    <w:rsid w:val="00620619"/>
    <w:rsid w:val="00623A32"/>
    <w:rsid w:val="00635DB8"/>
    <w:rsid w:val="00641F36"/>
    <w:rsid w:val="00642B63"/>
    <w:rsid w:val="00647A56"/>
    <w:rsid w:val="00651303"/>
    <w:rsid w:val="006521E8"/>
    <w:rsid w:val="006538F5"/>
    <w:rsid w:val="00655E97"/>
    <w:rsid w:val="00661142"/>
    <w:rsid w:val="00662CA3"/>
    <w:rsid w:val="00664BAA"/>
    <w:rsid w:val="00667158"/>
    <w:rsid w:val="00673582"/>
    <w:rsid w:val="006750CC"/>
    <w:rsid w:val="006752B3"/>
    <w:rsid w:val="006755CA"/>
    <w:rsid w:val="006777CD"/>
    <w:rsid w:val="00681E43"/>
    <w:rsid w:val="006900CC"/>
    <w:rsid w:val="00690613"/>
    <w:rsid w:val="00696CC5"/>
    <w:rsid w:val="006A2A99"/>
    <w:rsid w:val="006A3BD9"/>
    <w:rsid w:val="006B45F3"/>
    <w:rsid w:val="006C0053"/>
    <w:rsid w:val="006C06A7"/>
    <w:rsid w:val="006C17D3"/>
    <w:rsid w:val="006C2AB0"/>
    <w:rsid w:val="006C3DED"/>
    <w:rsid w:val="006C7D9C"/>
    <w:rsid w:val="006D1EF9"/>
    <w:rsid w:val="006D7331"/>
    <w:rsid w:val="006E36CB"/>
    <w:rsid w:val="006F3527"/>
    <w:rsid w:val="007024D7"/>
    <w:rsid w:val="00713095"/>
    <w:rsid w:val="00713EE9"/>
    <w:rsid w:val="007249DE"/>
    <w:rsid w:val="0072531D"/>
    <w:rsid w:val="00725BA7"/>
    <w:rsid w:val="00732498"/>
    <w:rsid w:val="00736F80"/>
    <w:rsid w:val="00750FE7"/>
    <w:rsid w:val="007511AD"/>
    <w:rsid w:val="00753034"/>
    <w:rsid w:val="00771224"/>
    <w:rsid w:val="00781734"/>
    <w:rsid w:val="00787A1C"/>
    <w:rsid w:val="0079251E"/>
    <w:rsid w:val="007926FD"/>
    <w:rsid w:val="00794813"/>
    <w:rsid w:val="007A31C6"/>
    <w:rsid w:val="007A36A9"/>
    <w:rsid w:val="007A4A07"/>
    <w:rsid w:val="007A7DBC"/>
    <w:rsid w:val="007B06D1"/>
    <w:rsid w:val="007B110C"/>
    <w:rsid w:val="007B1240"/>
    <w:rsid w:val="007B173E"/>
    <w:rsid w:val="007B1C5F"/>
    <w:rsid w:val="007B667C"/>
    <w:rsid w:val="007C5002"/>
    <w:rsid w:val="007D27EE"/>
    <w:rsid w:val="007D3E34"/>
    <w:rsid w:val="007D7049"/>
    <w:rsid w:val="007D7A55"/>
    <w:rsid w:val="007E15BD"/>
    <w:rsid w:val="007E6F75"/>
    <w:rsid w:val="007F6249"/>
    <w:rsid w:val="00800578"/>
    <w:rsid w:val="00800D2F"/>
    <w:rsid w:val="00804206"/>
    <w:rsid w:val="00811BED"/>
    <w:rsid w:val="00825D97"/>
    <w:rsid w:val="0083099A"/>
    <w:rsid w:val="00834746"/>
    <w:rsid w:val="0084278E"/>
    <w:rsid w:val="008434A7"/>
    <w:rsid w:val="008511D8"/>
    <w:rsid w:val="008512E5"/>
    <w:rsid w:val="00857673"/>
    <w:rsid w:val="008645CF"/>
    <w:rsid w:val="0086734A"/>
    <w:rsid w:val="008705AC"/>
    <w:rsid w:val="00871331"/>
    <w:rsid w:val="00871BD5"/>
    <w:rsid w:val="00880184"/>
    <w:rsid w:val="008821ED"/>
    <w:rsid w:val="00891163"/>
    <w:rsid w:val="00894B73"/>
    <w:rsid w:val="008B5D91"/>
    <w:rsid w:val="008C4867"/>
    <w:rsid w:val="008C77B9"/>
    <w:rsid w:val="008D1D1F"/>
    <w:rsid w:val="008D546C"/>
    <w:rsid w:val="008D5582"/>
    <w:rsid w:val="008D6E99"/>
    <w:rsid w:val="008D7C45"/>
    <w:rsid w:val="008E5EFD"/>
    <w:rsid w:val="008F392F"/>
    <w:rsid w:val="008F6859"/>
    <w:rsid w:val="009006E3"/>
    <w:rsid w:val="00904B11"/>
    <w:rsid w:val="00904C13"/>
    <w:rsid w:val="00905B7F"/>
    <w:rsid w:val="00905EFF"/>
    <w:rsid w:val="009155F2"/>
    <w:rsid w:val="00922CBE"/>
    <w:rsid w:val="00923502"/>
    <w:rsid w:val="0092409C"/>
    <w:rsid w:val="00924B96"/>
    <w:rsid w:val="00935953"/>
    <w:rsid w:val="009538D3"/>
    <w:rsid w:val="00953B8A"/>
    <w:rsid w:val="0095717E"/>
    <w:rsid w:val="00960EF8"/>
    <w:rsid w:val="00965708"/>
    <w:rsid w:val="009758FA"/>
    <w:rsid w:val="00986B0F"/>
    <w:rsid w:val="00993170"/>
    <w:rsid w:val="00994DC4"/>
    <w:rsid w:val="009A13C7"/>
    <w:rsid w:val="009A32B1"/>
    <w:rsid w:val="009A332E"/>
    <w:rsid w:val="009A7989"/>
    <w:rsid w:val="009B2EE0"/>
    <w:rsid w:val="009B5C43"/>
    <w:rsid w:val="009C5C8A"/>
    <w:rsid w:val="009D111C"/>
    <w:rsid w:val="009D2128"/>
    <w:rsid w:val="009D3C06"/>
    <w:rsid w:val="009D4853"/>
    <w:rsid w:val="009D73C5"/>
    <w:rsid w:val="009D7805"/>
    <w:rsid w:val="009E166B"/>
    <w:rsid w:val="009E3B62"/>
    <w:rsid w:val="009E6461"/>
    <w:rsid w:val="009F4797"/>
    <w:rsid w:val="00A012FF"/>
    <w:rsid w:val="00A02BE0"/>
    <w:rsid w:val="00A03771"/>
    <w:rsid w:val="00A05039"/>
    <w:rsid w:val="00A07360"/>
    <w:rsid w:val="00A101E0"/>
    <w:rsid w:val="00A126C4"/>
    <w:rsid w:val="00A146CE"/>
    <w:rsid w:val="00A27301"/>
    <w:rsid w:val="00A27F30"/>
    <w:rsid w:val="00A446ED"/>
    <w:rsid w:val="00A458EE"/>
    <w:rsid w:val="00A56014"/>
    <w:rsid w:val="00A70112"/>
    <w:rsid w:val="00A701DA"/>
    <w:rsid w:val="00A70781"/>
    <w:rsid w:val="00A9127A"/>
    <w:rsid w:val="00A9226F"/>
    <w:rsid w:val="00A95009"/>
    <w:rsid w:val="00A96B04"/>
    <w:rsid w:val="00AA1D16"/>
    <w:rsid w:val="00AB6513"/>
    <w:rsid w:val="00AC39AB"/>
    <w:rsid w:val="00AD048C"/>
    <w:rsid w:val="00AE1F87"/>
    <w:rsid w:val="00AE5E69"/>
    <w:rsid w:val="00AF16B5"/>
    <w:rsid w:val="00AF4A23"/>
    <w:rsid w:val="00AF66C4"/>
    <w:rsid w:val="00B0269A"/>
    <w:rsid w:val="00B03A53"/>
    <w:rsid w:val="00B056A3"/>
    <w:rsid w:val="00B06F08"/>
    <w:rsid w:val="00B12845"/>
    <w:rsid w:val="00B14615"/>
    <w:rsid w:val="00B35E2F"/>
    <w:rsid w:val="00B409DC"/>
    <w:rsid w:val="00B4248A"/>
    <w:rsid w:val="00B44CD6"/>
    <w:rsid w:val="00B45E3B"/>
    <w:rsid w:val="00B45EDD"/>
    <w:rsid w:val="00B54172"/>
    <w:rsid w:val="00B56C44"/>
    <w:rsid w:val="00B56E1B"/>
    <w:rsid w:val="00B6139D"/>
    <w:rsid w:val="00B61731"/>
    <w:rsid w:val="00B76354"/>
    <w:rsid w:val="00B82CF5"/>
    <w:rsid w:val="00B83FAB"/>
    <w:rsid w:val="00B85FE6"/>
    <w:rsid w:val="00B87EB3"/>
    <w:rsid w:val="00B9795A"/>
    <w:rsid w:val="00BB6756"/>
    <w:rsid w:val="00BB687B"/>
    <w:rsid w:val="00BC12E2"/>
    <w:rsid w:val="00BC1318"/>
    <w:rsid w:val="00BC3C0B"/>
    <w:rsid w:val="00BC4F1B"/>
    <w:rsid w:val="00BD08F2"/>
    <w:rsid w:val="00BD4886"/>
    <w:rsid w:val="00BD4CC6"/>
    <w:rsid w:val="00BD5E4C"/>
    <w:rsid w:val="00BE1289"/>
    <w:rsid w:val="00BE444A"/>
    <w:rsid w:val="00BF10EC"/>
    <w:rsid w:val="00BF21BE"/>
    <w:rsid w:val="00BF2E94"/>
    <w:rsid w:val="00C000C0"/>
    <w:rsid w:val="00C056F5"/>
    <w:rsid w:val="00C16268"/>
    <w:rsid w:val="00C235BF"/>
    <w:rsid w:val="00C31637"/>
    <w:rsid w:val="00C34274"/>
    <w:rsid w:val="00C40757"/>
    <w:rsid w:val="00C431E5"/>
    <w:rsid w:val="00C470F0"/>
    <w:rsid w:val="00C5058E"/>
    <w:rsid w:val="00C551C5"/>
    <w:rsid w:val="00C5543B"/>
    <w:rsid w:val="00C56BE2"/>
    <w:rsid w:val="00C637A9"/>
    <w:rsid w:val="00C63BC5"/>
    <w:rsid w:val="00C646E4"/>
    <w:rsid w:val="00C64EC2"/>
    <w:rsid w:val="00C67734"/>
    <w:rsid w:val="00C7135F"/>
    <w:rsid w:val="00C81FF0"/>
    <w:rsid w:val="00C82724"/>
    <w:rsid w:val="00C8484C"/>
    <w:rsid w:val="00C90FA0"/>
    <w:rsid w:val="00C92938"/>
    <w:rsid w:val="00C93F30"/>
    <w:rsid w:val="00C958F1"/>
    <w:rsid w:val="00C9677D"/>
    <w:rsid w:val="00CA2C80"/>
    <w:rsid w:val="00CA6ACB"/>
    <w:rsid w:val="00CB0870"/>
    <w:rsid w:val="00CB4FB1"/>
    <w:rsid w:val="00CB6E12"/>
    <w:rsid w:val="00CB7752"/>
    <w:rsid w:val="00CB778E"/>
    <w:rsid w:val="00CC1C34"/>
    <w:rsid w:val="00CC2774"/>
    <w:rsid w:val="00CC3748"/>
    <w:rsid w:val="00CC5DBE"/>
    <w:rsid w:val="00CC679B"/>
    <w:rsid w:val="00CC68E5"/>
    <w:rsid w:val="00CD7A07"/>
    <w:rsid w:val="00CE013D"/>
    <w:rsid w:val="00CE3C3F"/>
    <w:rsid w:val="00CF29DC"/>
    <w:rsid w:val="00D0348B"/>
    <w:rsid w:val="00D06BBF"/>
    <w:rsid w:val="00D14B66"/>
    <w:rsid w:val="00D15A5C"/>
    <w:rsid w:val="00D25DEA"/>
    <w:rsid w:val="00D30EA4"/>
    <w:rsid w:val="00D33A84"/>
    <w:rsid w:val="00D3450F"/>
    <w:rsid w:val="00D35656"/>
    <w:rsid w:val="00D409B8"/>
    <w:rsid w:val="00D40B20"/>
    <w:rsid w:val="00D44774"/>
    <w:rsid w:val="00D4767F"/>
    <w:rsid w:val="00D50262"/>
    <w:rsid w:val="00D52CE2"/>
    <w:rsid w:val="00D54F87"/>
    <w:rsid w:val="00D565CD"/>
    <w:rsid w:val="00D576EB"/>
    <w:rsid w:val="00D616FA"/>
    <w:rsid w:val="00D61D59"/>
    <w:rsid w:val="00D63C4D"/>
    <w:rsid w:val="00D6692E"/>
    <w:rsid w:val="00D75522"/>
    <w:rsid w:val="00D77592"/>
    <w:rsid w:val="00D86728"/>
    <w:rsid w:val="00D941F0"/>
    <w:rsid w:val="00D94D9A"/>
    <w:rsid w:val="00DA083A"/>
    <w:rsid w:val="00DA3962"/>
    <w:rsid w:val="00DA6BAA"/>
    <w:rsid w:val="00DA7906"/>
    <w:rsid w:val="00DB5EEE"/>
    <w:rsid w:val="00DC3F55"/>
    <w:rsid w:val="00DC7651"/>
    <w:rsid w:val="00DD13D9"/>
    <w:rsid w:val="00DD7778"/>
    <w:rsid w:val="00DE63F3"/>
    <w:rsid w:val="00DF2853"/>
    <w:rsid w:val="00DF39E5"/>
    <w:rsid w:val="00DF4C50"/>
    <w:rsid w:val="00DF5A5A"/>
    <w:rsid w:val="00E03C2B"/>
    <w:rsid w:val="00E04FD5"/>
    <w:rsid w:val="00E07AA0"/>
    <w:rsid w:val="00E1081B"/>
    <w:rsid w:val="00E1234F"/>
    <w:rsid w:val="00E12EE0"/>
    <w:rsid w:val="00E14155"/>
    <w:rsid w:val="00E17412"/>
    <w:rsid w:val="00E221A7"/>
    <w:rsid w:val="00E24CFC"/>
    <w:rsid w:val="00E322D9"/>
    <w:rsid w:val="00E33A76"/>
    <w:rsid w:val="00E4182F"/>
    <w:rsid w:val="00E54EB7"/>
    <w:rsid w:val="00E56449"/>
    <w:rsid w:val="00E6035A"/>
    <w:rsid w:val="00E6137E"/>
    <w:rsid w:val="00E65A86"/>
    <w:rsid w:val="00E71856"/>
    <w:rsid w:val="00E72DDF"/>
    <w:rsid w:val="00E737F0"/>
    <w:rsid w:val="00E76854"/>
    <w:rsid w:val="00E813E1"/>
    <w:rsid w:val="00E83E6B"/>
    <w:rsid w:val="00E855E9"/>
    <w:rsid w:val="00E960F4"/>
    <w:rsid w:val="00EA4654"/>
    <w:rsid w:val="00EB72A0"/>
    <w:rsid w:val="00EB7431"/>
    <w:rsid w:val="00EC1793"/>
    <w:rsid w:val="00EC6288"/>
    <w:rsid w:val="00ED2A99"/>
    <w:rsid w:val="00ED36AE"/>
    <w:rsid w:val="00ED3DEC"/>
    <w:rsid w:val="00ED46D6"/>
    <w:rsid w:val="00EE3A0B"/>
    <w:rsid w:val="00EE511A"/>
    <w:rsid w:val="00EF03B0"/>
    <w:rsid w:val="00EF2EA3"/>
    <w:rsid w:val="00F060E3"/>
    <w:rsid w:val="00F06F2F"/>
    <w:rsid w:val="00F0739E"/>
    <w:rsid w:val="00F101DE"/>
    <w:rsid w:val="00F12567"/>
    <w:rsid w:val="00F12749"/>
    <w:rsid w:val="00F21F80"/>
    <w:rsid w:val="00F24652"/>
    <w:rsid w:val="00F2562B"/>
    <w:rsid w:val="00F2714C"/>
    <w:rsid w:val="00F31973"/>
    <w:rsid w:val="00F37731"/>
    <w:rsid w:val="00F50ACF"/>
    <w:rsid w:val="00F57732"/>
    <w:rsid w:val="00F617CE"/>
    <w:rsid w:val="00F66B72"/>
    <w:rsid w:val="00F67F15"/>
    <w:rsid w:val="00F70FF8"/>
    <w:rsid w:val="00F71EEB"/>
    <w:rsid w:val="00F74466"/>
    <w:rsid w:val="00F803AC"/>
    <w:rsid w:val="00F81410"/>
    <w:rsid w:val="00F92042"/>
    <w:rsid w:val="00FA04E8"/>
    <w:rsid w:val="00FA175D"/>
    <w:rsid w:val="00FA777F"/>
    <w:rsid w:val="00FB1C6D"/>
    <w:rsid w:val="00FB7C48"/>
    <w:rsid w:val="00FC0922"/>
    <w:rsid w:val="00FC6DFF"/>
    <w:rsid w:val="00FD3AFD"/>
    <w:rsid w:val="00FE5CAA"/>
    <w:rsid w:val="00FF6D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16F75"/>
    <w:pPr>
      <w:suppressAutoHyphens/>
    </w:pPr>
    <w:rPr>
      <w:rFonts w:ascii="Times New Roman" w:eastAsia="Times New Roman" w:hAnsi="Times New Roman" w:cs="Times New Roman"/>
      <w:lang w:val="sl-SI"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94DC4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994DC4"/>
  </w:style>
  <w:style w:type="paragraph" w:styleId="Noga">
    <w:name w:val="footer"/>
    <w:basedOn w:val="Navaden"/>
    <w:link w:val="NogaZnak"/>
    <w:uiPriority w:val="99"/>
    <w:unhideWhenUsed/>
    <w:rsid w:val="00994DC4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994DC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4DC4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4DC4"/>
    <w:rPr>
      <w:rFonts w:ascii="Lucida Grande" w:hAnsi="Lucida Grande" w:cs="Lucida Grande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A27301"/>
    <w:rPr>
      <w:color w:val="0000FF" w:themeColor="hyperlink"/>
      <w:u w:val="single"/>
    </w:rPr>
  </w:style>
  <w:style w:type="paragraph" w:customStyle="1" w:styleId="WW-Vsebinatabele1111">
    <w:name w:val="WW-Vsebina tabele1111"/>
    <w:basedOn w:val="Telobesedila"/>
    <w:rsid w:val="00416F75"/>
    <w:pPr>
      <w:suppressLineNumbers/>
      <w:spacing w:after="0"/>
      <w:jc w:val="both"/>
    </w:pPr>
    <w:rPr>
      <w:szCs w:val="20"/>
    </w:rPr>
  </w:style>
  <w:style w:type="paragraph" w:customStyle="1" w:styleId="WW-Naslovtabele1111">
    <w:name w:val="WW-Naslov tabele1111"/>
    <w:basedOn w:val="WW-Vsebinatabele1111"/>
    <w:rsid w:val="00416F75"/>
    <w:pPr>
      <w:jc w:val="center"/>
    </w:pPr>
    <w:rPr>
      <w:b/>
      <w:bCs/>
      <w:i/>
      <w:iCs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416F75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416F75"/>
    <w:rPr>
      <w:rFonts w:ascii="Times New Roman" w:eastAsia="Times New Roman" w:hAnsi="Times New Roman" w:cs="Times New Roman"/>
      <w:lang w:val="sl-SI" w:eastAsia="ar-SA"/>
    </w:rPr>
  </w:style>
  <w:style w:type="character" w:customStyle="1" w:styleId="apple-converted-space">
    <w:name w:val="apple-converted-space"/>
    <w:basedOn w:val="Privzetapisavaodstavka"/>
    <w:rsid w:val="009E3B62"/>
  </w:style>
  <w:style w:type="paragraph" w:styleId="Navadensplet">
    <w:name w:val="Normal (Web)"/>
    <w:basedOn w:val="Navaden"/>
    <w:uiPriority w:val="99"/>
    <w:unhideWhenUsed/>
    <w:rsid w:val="006B45F3"/>
    <w:pPr>
      <w:suppressAutoHyphens w:val="0"/>
      <w:spacing w:before="100" w:beforeAutospacing="1" w:after="100" w:afterAutospacing="1"/>
    </w:pPr>
    <w:rPr>
      <w:lang w:eastAsia="sl-SI"/>
    </w:rPr>
  </w:style>
  <w:style w:type="character" w:customStyle="1" w:styleId="textexposedshow">
    <w:name w:val="text_exposed_show"/>
    <w:basedOn w:val="Privzetapisavaodstavka"/>
    <w:rsid w:val="003E07E9"/>
  </w:style>
  <w:style w:type="paragraph" w:styleId="Odstavekseznama">
    <w:name w:val="List Paragraph"/>
    <w:basedOn w:val="Navaden"/>
    <w:uiPriority w:val="34"/>
    <w:qFormat/>
    <w:rsid w:val="006D7331"/>
    <w:pPr>
      <w:suppressAutoHyphens w:val="0"/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bv-sevnica.org/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image001.png@01D115B9.136404B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ksaduplek.si/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hyperlink" Target="http://www.wksaduplek.si" TargetMode="External"/><Relationship Id="rId5" Type="http://schemas.openxmlformats.org/officeDocument/2006/relationships/hyperlink" Target="mailto:wksaduplek@gmail.com" TargetMode="External"/><Relationship Id="rId4" Type="http://schemas.openxmlformats.org/officeDocument/2006/relationships/image" Target="media/image1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a\AppData\Roaming\Microsoft\Predloge\KK%20WKSA%20DUPLEK-nov%20design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KK WKSA DUPLEK-nov design2013.dotx</Template>
  <TotalTime>927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Marinsek&amp;Marinsek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verbo_ma</dc:creator>
  <cp:lastModifiedBy>verbo_ma</cp:lastModifiedBy>
  <cp:revision>276</cp:revision>
  <cp:lastPrinted>2015-11-12T09:47:00Z</cp:lastPrinted>
  <dcterms:created xsi:type="dcterms:W3CDTF">2015-02-23T21:22:00Z</dcterms:created>
  <dcterms:modified xsi:type="dcterms:W3CDTF">2016-03-17T10:16:00Z</dcterms:modified>
</cp:coreProperties>
</file>